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24D93" w14:textId="2127D244" w:rsidR="00792076" w:rsidRPr="00792076" w:rsidRDefault="006F43A9" w:rsidP="00792076">
      <w:pPr>
        <w:jc w:val="center"/>
        <w:rPr>
          <w:rFonts w:cs="mohammad bold art 1"/>
          <w:sz w:val="32"/>
          <w:szCs w:val="32"/>
          <w:rtl/>
        </w:rPr>
      </w:pPr>
      <w:r>
        <w:rPr>
          <w:rFonts w:cs="mohammad bold art 1" w:hint="cs"/>
          <w:sz w:val="32"/>
          <w:szCs w:val="32"/>
          <w:rtl/>
        </w:rPr>
        <w:t>أعمال صيانة تكييف برج الوردة</w:t>
      </w:r>
    </w:p>
    <w:p w14:paraId="14BD6D3D" w14:textId="77777777" w:rsidR="00792076" w:rsidRPr="00792076" w:rsidRDefault="00792076" w:rsidP="00190EE4">
      <w:pPr>
        <w:rPr>
          <w:rFonts w:cs="mohammad bold art 1"/>
          <w:sz w:val="32"/>
          <w:szCs w:val="32"/>
          <w:rtl/>
        </w:rPr>
      </w:pPr>
    </w:p>
    <w:p w14:paraId="019DD224" w14:textId="7386C841" w:rsidR="001F66C6" w:rsidRPr="00792076" w:rsidRDefault="00190EE4" w:rsidP="00190EE4">
      <w:pPr>
        <w:rPr>
          <w:rFonts w:cs="mohammad bold art 1"/>
          <w:sz w:val="28"/>
          <w:szCs w:val="28"/>
          <w:rtl/>
        </w:rPr>
      </w:pPr>
      <w:r w:rsidRPr="00792076">
        <w:rPr>
          <w:rFonts w:cs="mohammad bold art 1" w:hint="cs"/>
          <w:sz w:val="28"/>
          <w:szCs w:val="28"/>
          <w:rtl/>
        </w:rPr>
        <w:t xml:space="preserve">ترغب الجمعية الخيرية لتحفيظ القرآن الكريم بطرح أعمال صيانة تكييف عدد (268) من نوع ترين لمبنى برج الوردة مدة تعاقدية سنوية بأن تشمل أعمال الصيانة </w:t>
      </w:r>
      <w:proofErr w:type="spellStart"/>
      <w:r w:rsidRPr="00792076">
        <w:rPr>
          <w:rFonts w:cs="mohammad bold art 1" w:hint="cs"/>
          <w:sz w:val="28"/>
          <w:szCs w:val="28"/>
          <w:rtl/>
        </w:rPr>
        <w:t>مايلي</w:t>
      </w:r>
      <w:proofErr w:type="spellEnd"/>
      <w:r w:rsidRPr="00792076">
        <w:rPr>
          <w:rFonts w:cs="mohammad bold art 1" w:hint="cs"/>
          <w:sz w:val="28"/>
          <w:szCs w:val="28"/>
          <w:rtl/>
        </w:rPr>
        <w:t>:</w:t>
      </w:r>
    </w:p>
    <w:p w14:paraId="4533F02A" w14:textId="0E2990DC" w:rsidR="00190EE4" w:rsidRPr="00792076" w:rsidRDefault="00190EE4" w:rsidP="00792076">
      <w:pPr>
        <w:jc w:val="lowKashida"/>
        <w:rPr>
          <w:rFonts w:cs="mohammad bold art 1"/>
          <w:sz w:val="28"/>
          <w:szCs w:val="28"/>
          <w:rtl/>
        </w:rPr>
      </w:pPr>
      <w:r w:rsidRPr="00792076">
        <w:rPr>
          <w:rFonts w:cs="mohammad bold art 1" w:hint="cs"/>
          <w:sz w:val="28"/>
          <w:szCs w:val="28"/>
          <w:rtl/>
        </w:rPr>
        <w:t xml:space="preserve">1-الصيانة الدورية وتغيير </w:t>
      </w:r>
      <w:proofErr w:type="spellStart"/>
      <w:r w:rsidRPr="00792076">
        <w:rPr>
          <w:rFonts w:cs="mohammad bold art 1" w:hint="cs"/>
          <w:sz w:val="28"/>
          <w:szCs w:val="28"/>
          <w:rtl/>
        </w:rPr>
        <w:t>الكمبروسرات</w:t>
      </w:r>
      <w:proofErr w:type="spellEnd"/>
      <w:r w:rsidRPr="00792076">
        <w:rPr>
          <w:rFonts w:cs="mohammad bold art 1" w:hint="cs"/>
          <w:sz w:val="28"/>
          <w:szCs w:val="28"/>
          <w:rtl/>
        </w:rPr>
        <w:t xml:space="preserve"> و </w:t>
      </w:r>
      <w:proofErr w:type="spellStart"/>
      <w:r w:rsidRPr="00792076">
        <w:rPr>
          <w:rFonts w:cs="mohammad bold art 1" w:hint="cs"/>
          <w:sz w:val="28"/>
          <w:szCs w:val="28"/>
          <w:rtl/>
        </w:rPr>
        <w:t>الكنتكترات</w:t>
      </w:r>
      <w:proofErr w:type="spellEnd"/>
      <w:r w:rsidRPr="00792076">
        <w:rPr>
          <w:rFonts w:cs="mohammad bold art 1" w:hint="cs"/>
          <w:sz w:val="28"/>
          <w:szCs w:val="28"/>
          <w:rtl/>
        </w:rPr>
        <w:t xml:space="preserve"> </w:t>
      </w:r>
      <w:proofErr w:type="spellStart"/>
      <w:r w:rsidRPr="00792076">
        <w:rPr>
          <w:rFonts w:cs="mohammad bold art 1" w:hint="cs"/>
          <w:sz w:val="28"/>
          <w:szCs w:val="28"/>
          <w:rtl/>
        </w:rPr>
        <w:t>والمبينا</w:t>
      </w:r>
      <w:proofErr w:type="spellEnd"/>
      <w:r w:rsidR="00C17396">
        <w:rPr>
          <w:rFonts w:cs="mohammad bold art 1" w:hint="cs"/>
          <w:sz w:val="28"/>
          <w:szCs w:val="28"/>
          <w:rtl/>
        </w:rPr>
        <w:t xml:space="preserve"> </w:t>
      </w:r>
      <w:proofErr w:type="gramStart"/>
      <w:r w:rsidRPr="00792076">
        <w:rPr>
          <w:rFonts w:cs="mohammad bold art 1" w:hint="cs"/>
          <w:sz w:val="28"/>
          <w:szCs w:val="28"/>
          <w:rtl/>
        </w:rPr>
        <w:t xml:space="preserve">كباستور </w:t>
      </w:r>
      <w:r w:rsidR="00C17396">
        <w:rPr>
          <w:rFonts w:cs="mohammad bold art 1" w:hint="cs"/>
          <w:sz w:val="28"/>
          <w:szCs w:val="28"/>
          <w:rtl/>
        </w:rPr>
        <w:t xml:space="preserve"> </w:t>
      </w:r>
      <w:proofErr w:type="spellStart"/>
      <w:r w:rsidRPr="00792076">
        <w:rPr>
          <w:rFonts w:cs="mohammad bold art 1" w:hint="cs"/>
          <w:sz w:val="28"/>
          <w:szCs w:val="28"/>
          <w:rtl/>
        </w:rPr>
        <w:t>والدينموات</w:t>
      </w:r>
      <w:proofErr w:type="spellEnd"/>
      <w:proofErr w:type="gramEnd"/>
      <w:r w:rsidRPr="00792076">
        <w:rPr>
          <w:rFonts w:cs="mohammad bold art 1" w:hint="cs"/>
          <w:sz w:val="28"/>
          <w:szCs w:val="28"/>
          <w:rtl/>
        </w:rPr>
        <w:t xml:space="preserve"> في الوحدات </w:t>
      </w:r>
      <w:r w:rsidR="004D4D06" w:rsidRPr="00792076">
        <w:rPr>
          <w:rFonts w:cs="mohammad bold art 1" w:hint="cs"/>
          <w:sz w:val="28"/>
          <w:szCs w:val="28"/>
          <w:rtl/>
        </w:rPr>
        <w:t xml:space="preserve">الخارجية والداخلية إذا دعت الحاجة وتعبئة </w:t>
      </w:r>
      <w:proofErr w:type="spellStart"/>
      <w:r w:rsidR="004D4D06" w:rsidRPr="00792076">
        <w:rPr>
          <w:rFonts w:cs="mohammad bold art 1" w:hint="cs"/>
          <w:sz w:val="28"/>
          <w:szCs w:val="28"/>
          <w:rtl/>
        </w:rPr>
        <w:t>الكمبروسرات</w:t>
      </w:r>
      <w:proofErr w:type="spellEnd"/>
      <w:r w:rsidR="004D4D06" w:rsidRPr="00792076">
        <w:rPr>
          <w:rFonts w:cs="mohammad bold art 1" w:hint="cs"/>
          <w:sz w:val="28"/>
          <w:szCs w:val="28"/>
          <w:rtl/>
        </w:rPr>
        <w:t xml:space="preserve"> </w:t>
      </w:r>
      <w:proofErr w:type="spellStart"/>
      <w:r w:rsidR="004D4D06" w:rsidRPr="00792076">
        <w:rPr>
          <w:rFonts w:cs="mohammad bold art 1" w:hint="cs"/>
          <w:sz w:val="28"/>
          <w:szCs w:val="28"/>
          <w:rtl/>
        </w:rPr>
        <w:t>بالفريون</w:t>
      </w:r>
      <w:proofErr w:type="spellEnd"/>
      <w:r w:rsidR="004D4D06" w:rsidRPr="00792076">
        <w:rPr>
          <w:rFonts w:cs="mohammad bold art 1" w:hint="cs"/>
          <w:sz w:val="28"/>
          <w:szCs w:val="28"/>
          <w:rtl/>
        </w:rPr>
        <w:t xml:space="preserve"> حال </w:t>
      </w:r>
      <w:proofErr w:type="spellStart"/>
      <w:r w:rsidR="004D4D06" w:rsidRPr="00792076">
        <w:rPr>
          <w:rFonts w:cs="mohammad bold art 1" w:hint="cs"/>
          <w:sz w:val="28"/>
          <w:szCs w:val="28"/>
          <w:rtl/>
        </w:rPr>
        <w:t>نفقصها</w:t>
      </w:r>
      <w:proofErr w:type="spellEnd"/>
      <w:r w:rsidR="004D4D06" w:rsidRPr="00792076">
        <w:rPr>
          <w:rFonts w:cs="mohammad bold art 1" w:hint="cs"/>
          <w:sz w:val="28"/>
          <w:szCs w:val="28"/>
          <w:rtl/>
        </w:rPr>
        <w:t xml:space="preserve"> وحل مشكلة تسريب الغاز وتغيير </w:t>
      </w:r>
      <w:proofErr w:type="spellStart"/>
      <w:r w:rsidR="004D4D06" w:rsidRPr="00792076">
        <w:rPr>
          <w:rFonts w:cs="mohammad bold art 1" w:hint="cs"/>
          <w:sz w:val="28"/>
          <w:szCs w:val="28"/>
          <w:rtl/>
        </w:rPr>
        <w:t>ثيرموستات</w:t>
      </w:r>
      <w:proofErr w:type="spellEnd"/>
      <w:r w:rsidR="004D4D06" w:rsidRPr="00792076">
        <w:rPr>
          <w:rFonts w:cs="mohammad bold art 1" w:hint="cs"/>
          <w:sz w:val="28"/>
          <w:szCs w:val="28"/>
          <w:rtl/>
        </w:rPr>
        <w:t xml:space="preserve"> التكييف حال تعطله.</w:t>
      </w:r>
    </w:p>
    <w:p w14:paraId="31D99708" w14:textId="2C3E5E81" w:rsidR="004D4D06" w:rsidRPr="00792076" w:rsidRDefault="004D4D06" w:rsidP="00190EE4">
      <w:pPr>
        <w:rPr>
          <w:rFonts w:cs="mohammad bold art 1"/>
          <w:sz w:val="28"/>
          <w:szCs w:val="28"/>
          <w:rtl/>
        </w:rPr>
      </w:pPr>
      <w:r w:rsidRPr="00792076">
        <w:rPr>
          <w:rFonts w:cs="mohammad bold art 1" w:hint="cs"/>
          <w:sz w:val="28"/>
          <w:szCs w:val="28"/>
          <w:rtl/>
        </w:rPr>
        <w:t>2- أن يكون هناك فني متواجد أثناء الدوام الرسمي من الساعة 7:00 صباحاً حتى 3:00 مساء وتوفير أكثر من فني في حال الضرورة.</w:t>
      </w:r>
    </w:p>
    <w:p w14:paraId="6FBC51A1" w14:textId="5A1D53C5" w:rsidR="004D4D06" w:rsidRPr="00792076" w:rsidRDefault="004D4D06" w:rsidP="00190EE4">
      <w:pPr>
        <w:rPr>
          <w:rFonts w:cs="mohammad bold art 1"/>
          <w:sz w:val="28"/>
          <w:szCs w:val="28"/>
          <w:rtl/>
        </w:rPr>
      </w:pPr>
      <w:r w:rsidRPr="00792076">
        <w:rPr>
          <w:rFonts w:cs="mohammad bold art 1" w:hint="cs"/>
          <w:sz w:val="28"/>
          <w:szCs w:val="28"/>
          <w:rtl/>
        </w:rPr>
        <w:t xml:space="preserve">3- تنظيف وغسيل </w:t>
      </w:r>
      <w:proofErr w:type="spellStart"/>
      <w:r w:rsidRPr="00792076">
        <w:rPr>
          <w:rFonts w:cs="mohammad bold art 1" w:hint="cs"/>
          <w:sz w:val="28"/>
          <w:szCs w:val="28"/>
          <w:rtl/>
        </w:rPr>
        <w:t>الواحدات</w:t>
      </w:r>
      <w:proofErr w:type="spellEnd"/>
      <w:r w:rsidRPr="00792076">
        <w:rPr>
          <w:rFonts w:cs="mohammad bold art 1" w:hint="cs"/>
          <w:sz w:val="28"/>
          <w:szCs w:val="28"/>
          <w:rtl/>
        </w:rPr>
        <w:t xml:space="preserve"> الخارجية والفلاتر الداخلية مرتين خلال السنة التعاقدية.</w:t>
      </w:r>
    </w:p>
    <w:p w14:paraId="32239B03" w14:textId="349B6E84" w:rsidR="004D4D06" w:rsidRDefault="006F43A9" w:rsidP="006F43A9">
      <w:pPr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 xml:space="preserve">4- جميع الأعمال السابقة تشمل تكلفة الأيدي العاملة بدون قطع </w:t>
      </w:r>
      <w:proofErr w:type="gramStart"/>
      <w:r>
        <w:rPr>
          <w:rFonts w:cs="mohammad bold art 1" w:hint="cs"/>
          <w:sz w:val="28"/>
          <w:szCs w:val="28"/>
          <w:rtl/>
        </w:rPr>
        <w:t>الغيار .</w:t>
      </w:r>
      <w:proofErr w:type="gramEnd"/>
    </w:p>
    <w:p w14:paraId="49EB946C" w14:textId="0692499D" w:rsidR="00AB205D" w:rsidRPr="00792076" w:rsidRDefault="00AB205D" w:rsidP="006F43A9">
      <w:pPr>
        <w:rPr>
          <w:rFonts w:cs="mohammad bold art 1"/>
          <w:sz w:val="28"/>
          <w:szCs w:val="28"/>
        </w:rPr>
      </w:pPr>
      <w:r>
        <w:rPr>
          <w:rFonts w:cs="mohammad bold art 1" w:hint="cs"/>
          <w:sz w:val="28"/>
          <w:szCs w:val="28"/>
          <w:rtl/>
        </w:rPr>
        <w:t>للاستفسار جوال / محمد هادي عسيري 0558087945</w:t>
      </w:r>
    </w:p>
    <w:sectPr w:rsidR="00AB205D" w:rsidRPr="00792076" w:rsidSect="00C17396">
      <w:headerReference w:type="default" r:id="rId8"/>
      <w:footerReference w:type="default" r:id="rId9"/>
      <w:pgSz w:w="11906" w:h="16838"/>
      <w:pgMar w:top="2977" w:right="1700" w:bottom="1134" w:left="2127" w:header="567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4ECE1" w14:textId="77777777" w:rsidR="0072455D" w:rsidRDefault="0072455D" w:rsidP="009A10FD">
      <w:pPr>
        <w:spacing w:after="0" w:line="240" w:lineRule="auto"/>
      </w:pPr>
      <w:r>
        <w:separator/>
      </w:r>
    </w:p>
  </w:endnote>
  <w:endnote w:type="continuationSeparator" w:id="0">
    <w:p w14:paraId="51ED95EC" w14:textId="77777777" w:rsidR="0072455D" w:rsidRDefault="0072455D" w:rsidP="009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_AlMohanad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خطوط محمد للعناوين 55">
    <w:charset w:val="B2"/>
    <w:family w:val="auto"/>
    <w:pitch w:val="variable"/>
    <w:sig w:usb0="00002001" w:usb1="00000000" w:usb2="00000000" w:usb3="00000000" w:csb0="00000040" w:csb1="00000000"/>
  </w:font>
  <w:font w:name="NeoSansArabic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DC64" w14:textId="77777777" w:rsidR="00A42AEA" w:rsidRDefault="00A42AEA">
    <w:pPr>
      <w:pStyle w:val="a4"/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BFDE83" wp14:editId="28C81751">
              <wp:simplePos x="0" y="0"/>
              <wp:positionH relativeFrom="page">
                <wp:posOffset>28575</wp:posOffset>
              </wp:positionH>
              <wp:positionV relativeFrom="paragraph">
                <wp:posOffset>-990600</wp:posOffset>
              </wp:positionV>
              <wp:extent cx="7493000" cy="219075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3000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BC5722" w14:textId="77777777" w:rsidR="00A42AEA" w:rsidRDefault="00A42AEA" w:rsidP="00A42A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FDE83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26" type="#_x0000_t202" style="position:absolute;left:0;text-align:left;margin-left:2.25pt;margin-top:-78pt;width:590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" filled="f" stroked="f" strokeweight=".5pt">
              <v:textbox>
                <w:txbxContent>
                  <w:p w14:paraId="60BC5722" w14:textId="77777777" w:rsidR="00A42AEA" w:rsidRDefault="00A42AEA" w:rsidP="00A42AEA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B8006" w14:textId="77777777" w:rsidR="0072455D" w:rsidRDefault="0072455D" w:rsidP="009A10FD">
      <w:pPr>
        <w:spacing w:after="0" w:line="240" w:lineRule="auto"/>
      </w:pPr>
      <w:r>
        <w:separator/>
      </w:r>
    </w:p>
  </w:footnote>
  <w:footnote w:type="continuationSeparator" w:id="0">
    <w:p w14:paraId="38E4F5C2" w14:textId="77777777" w:rsidR="0072455D" w:rsidRDefault="0072455D" w:rsidP="009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0C76A" w14:textId="77777777" w:rsidR="001408B5" w:rsidRPr="00AA7607" w:rsidRDefault="008A4E3D" w:rsidP="00AA7607">
    <w:pPr>
      <w:pStyle w:val="a3"/>
      <w:rPr>
        <w:rtl/>
      </w:rPr>
    </w:pPr>
    <w:r>
      <w:rPr>
        <w:rFonts w:hint="cs"/>
        <w:noProof/>
      </w:rPr>
      <w:drawing>
        <wp:anchor distT="0" distB="0" distL="114300" distR="114300" simplePos="0" relativeHeight="251664384" behindDoc="0" locked="0" layoutInCell="1" allowOverlap="1" wp14:anchorId="48D0E747" wp14:editId="7CC75FCB">
          <wp:simplePos x="0" y="0"/>
          <wp:positionH relativeFrom="page">
            <wp:posOffset>0</wp:posOffset>
          </wp:positionH>
          <wp:positionV relativeFrom="paragraph">
            <wp:posOffset>-321310</wp:posOffset>
          </wp:positionV>
          <wp:extent cx="7553325" cy="10725150"/>
          <wp:effectExtent l="0" t="0" r="9525" b="0"/>
          <wp:wrapNone/>
          <wp:docPr id="22" name="صورة 22" descr="C:\Users\omar.b\Desktop\النوع الثان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 descr="C:\Users\omar.b\Desktop\النوع الثان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72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96905"/>
    <w:multiLevelType w:val="hybridMultilevel"/>
    <w:tmpl w:val="61C413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F22D98"/>
    <w:multiLevelType w:val="hybridMultilevel"/>
    <w:tmpl w:val="6F94E51C"/>
    <w:lvl w:ilvl="0" w:tplc="AF107B88">
      <w:numFmt w:val="bullet"/>
      <w:lvlText w:val="-"/>
      <w:lvlJc w:val="left"/>
      <w:pPr>
        <w:ind w:left="801" w:hanging="360"/>
      </w:pPr>
      <w:rPr>
        <w:rFonts w:ascii="ae_AlMohanad" w:eastAsiaTheme="minorHAnsi" w:hAnsi="ae_AlMohanad" w:cs="خطوط محمد للعناوين 55" w:hint="default"/>
      </w:rPr>
    </w:lvl>
    <w:lvl w:ilvl="1" w:tplc="04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2" w15:restartNumberingAfterBreak="0">
    <w:nsid w:val="0E034D6A"/>
    <w:multiLevelType w:val="hybridMultilevel"/>
    <w:tmpl w:val="8DAEF26A"/>
    <w:lvl w:ilvl="0" w:tplc="D59A1C50">
      <w:start w:val="1"/>
      <w:numFmt w:val="decimal"/>
      <w:lvlText w:val="%1-"/>
      <w:lvlJc w:val="left"/>
      <w:pPr>
        <w:ind w:left="8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1" w:hanging="360"/>
      </w:pPr>
    </w:lvl>
    <w:lvl w:ilvl="2" w:tplc="0409001B" w:tentative="1">
      <w:start w:val="1"/>
      <w:numFmt w:val="lowerRoman"/>
      <w:lvlText w:val="%3."/>
      <w:lvlJc w:val="right"/>
      <w:pPr>
        <w:ind w:left="2251" w:hanging="180"/>
      </w:pPr>
    </w:lvl>
    <w:lvl w:ilvl="3" w:tplc="0409000F" w:tentative="1">
      <w:start w:val="1"/>
      <w:numFmt w:val="decimal"/>
      <w:lvlText w:val="%4."/>
      <w:lvlJc w:val="left"/>
      <w:pPr>
        <w:ind w:left="2971" w:hanging="360"/>
      </w:pPr>
    </w:lvl>
    <w:lvl w:ilvl="4" w:tplc="04090019" w:tentative="1">
      <w:start w:val="1"/>
      <w:numFmt w:val="lowerLetter"/>
      <w:lvlText w:val="%5."/>
      <w:lvlJc w:val="left"/>
      <w:pPr>
        <w:ind w:left="3691" w:hanging="360"/>
      </w:pPr>
    </w:lvl>
    <w:lvl w:ilvl="5" w:tplc="0409001B" w:tentative="1">
      <w:start w:val="1"/>
      <w:numFmt w:val="lowerRoman"/>
      <w:lvlText w:val="%6."/>
      <w:lvlJc w:val="right"/>
      <w:pPr>
        <w:ind w:left="4411" w:hanging="180"/>
      </w:pPr>
    </w:lvl>
    <w:lvl w:ilvl="6" w:tplc="0409000F" w:tentative="1">
      <w:start w:val="1"/>
      <w:numFmt w:val="decimal"/>
      <w:lvlText w:val="%7."/>
      <w:lvlJc w:val="left"/>
      <w:pPr>
        <w:ind w:left="5131" w:hanging="360"/>
      </w:pPr>
    </w:lvl>
    <w:lvl w:ilvl="7" w:tplc="04090019" w:tentative="1">
      <w:start w:val="1"/>
      <w:numFmt w:val="lowerLetter"/>
      <w:lvlText w:val="%8."/>
      <w:lvlJc w:val="left"/>
      <w:pPr>
        <w:ind w:left="5851" w:hanging="360"/>
      </w:pPr>
    </w:lvl>
    <w:lvl w:ilvl="8" w:tplc="040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3" w15:restartNumberingAfterBreak="0">
    <w:nsid w:val="0EBB5DFF"/>
    <w:multiLevelType w:val="hybridMultilevel"/>
    <w:tmpl w:val="947E422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EBF7974"/>
    <w:multiLevelType w:val="hybridMultilevel"/>
    <w:tmpl w:val="F86AA352"/>
    <w:lvl w:ilvl="0" w:tplc="DE4E0A92">
      <w:start w:val="1"/>
      <w:numFmt w:val="decimal"/>
      <w:lvlText w:val="%1-"/>
      <w:lvlJc w:val="left"/>
      <w:pPr>
        <w:ind w:left="130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21" w:hanging="360"/>
      </w:pPr>
    </w:lvl>
    <w:lvl w:ilvl="2" w:tplc="0409001B" w:tentative="1">
      <w:start w:val="1"/>
      <w:numFmt w:val="lowerRoman"/>
      <w:lvlText w:val="%3."/>
      <w:lvlJc w:val="right"/>
      <w:pPr>
        <w:ind w:left="2741" w:hanging="180"/>
      </w:pPr>
    </w:lvl>
    <w:lvl w:ilvl="3" w:tplc="0409000F" w:tentative="1">
      <w:start w:val="1"/>
      <w:numFmt w:val="decimal"/>
      <w:lvlText w:val="%4."/>
      <w:lvlJc w:val="left"/>
      <w:pPr>
        <w:ind w:left="3461" w:hanging="360"/>
      </w:pPr>
    </w:lvl>
    <w:lvl w:ilvl="4" w:tplc="04090019" w:tentative="1">
      <w:start w:val="1"/>
      <w:numFmt w:val="lowerLetter"/>
      <w:lvlText w:val="%5."/>
      <w:lvlJc w:val="left"/>
      <w:pPr>
        <w:ind w:left="4181" w:hanging="360"/>
      </w:pPr>
    </w:lvl>
    <w:lvl w:ilvl="5" w:tplc="0409001B" w:tentative="1">
      <w:start w:val="1"/>
      <w:numFmt w:val="lowerRoman"/>
      <w:lvlText w:val="%6."/>
      <w:lvlJc w:val="right"/>
      <w:pPr>
        <w:ind w:left="4901" w:hanging="180"/>
      </w:pPr>
    </w:lvl>
    <w:lvl w:ilvl="6" w:tplc="0409000F" w:tentative="1">
      <w:start w:val="1"/>
      <w:numFmt w:val="decimal"/>
      <w:lvlText w:val="%7."/>
      <w:lvlJc w:val="left"/>
      <w:pPr>
        <w:ind w:left="5621" w:hanging="360"/>
      </w:pPr>
    </w:lvl>
    <w:lvl w:ilvl="7" w:tplc="04090019" w:tentative="1">
      <w:start w:val="1"/>
      <w:numFmt w:val="lowerLetter"/>
      <w:lvlText w:val="%8."/>
      <w:lvlJc w:val="left"/>
      <w:pPr>
        <w:ind w:left="6341" w:hanging="360"/>
      </w:pPr>
    </w:lvl>
    <w:lvl w:ilvl="8" w:tplc="0409001B" w:tentative="1">
      <w:start w:val="1"/>
      <w:numFmt w:val="lowerRoman"/>
      <w:lvlText w:val="%9."/>
      <w:lvlJc w:val="right"/>
      <w:pPr>
        <w:ind w:left="7061" w:hanging="180"/>
      </w:pPr>
    </w:lvl>
  </w:abstractNum>
  <w:abstractNum w:abstractNumId="5" w15:restartNumberingAfterBreak="0">
    <w:nsid w:val="152A1F60"/>
    <w:multiLevelType w:val="hybridMultilevel"/>
    <w:tmpl w:val="115EAFDC"/>
    <w:lvl w:ilvl="0" w:tplc="C4C4071C">
      <w:numFmt w:val="bullet"/>
      <w:lvlText w:val="-"/>
      <w:lvlJc w:val="left"/>
      <w:pPr>
        <w:ind w:left="1080" w:hanging="360"/>
      </w:pPr>
      <w:rPr>
        <w:rFonts w:ascii="NeoSansArabic" w:eastAsiaTheme="minorHAnsi" w:hAnsi="NeoSansArabic" w:cs="NeoSans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C645B2"/>
    <w:multiLevelType w:val="hybridMultilevel"/>
    <w:tmpl w:val="1AC0B0A6"/>
    <w:lvl w:ilvl="0" w:tplc="E73200B6">
      <w:start w:val="1"/>
      <w:numFmt w:val="decimal"/>
      <w:lvlText w:val="%1-"/>
      <w:lvlJc w:val="left"/>
      <w:pPr>
        <w:ind w:left="1017" w:hanging="360"/>
      </w:pPr>
      <w:rPr>
        <w:rFonts w:hint="default"/>
      </w:rPr>
    </w:lvl>
    <w:lvl w:ilvl="1" w:tplc="04090013">
      <w:start w:val="1"/>
      <w:numFmt w:val="arabicAlpha"/>
      <w:lvlText w:val="%2-"/>
      <w:lvlJc w:val="center"/>
      <w:pPr>
        <w:ind w:left="1737" w:hanging="360"/>
      </w:pPr>
    </w:lvl>
    <w:lvl w:ilvl="2" w:tplc="0409001B">
      <w:start w:val="1"/>
      <w:numFmt w:val="lowerRoman"/>
      <w:lvlText w:val="%3."/>
      <w:lvlJc w:val="right"/>
      <w:pPr>
        <w:ind w:left="2457" w:hanging="180"/>
      </w:pPr>
    </w:lvl>
    <w:lvl w:ilvl="3" w:tplc="0409000F" w:tentative="1">
      <w:start w:val="1"/>
      <w:numFmt w:val="decimal"/>
      <w:lvlText w:val="%4."/>
      <w:lvlJc w:val="left"/>
      <w:pPr>
        <w:ind w:left="3177" w:hanging="360"/>
      </w:pPr>
    </w:lvl>
    <w:lvl w:ilvl="4" w:tplc="04090019" w:tentative="1">
      <w:start w:val="1"/>
      <w:numFmt w:val="lowerLetter"/>
      <w:lvlText w:val="%5."/>
      <w:lvlJc w:val="left"/>
      <w:pPr>
        <w:ind w:left="3897" w:hanging="360"/>
      </w:pPr>
    </w:lvl>
    <w:lvl w:ilvl="5" w:tplc="0409001B" w:tentative="1">
      <w:start w:val="1"/>
      <w:numFmt w:val="lowerRoman"/>
      <w:lvlText w:val="%6."/>
      <w:lvlJc w:val="right"/>
      <w:pPr>
        <w:ind w:left="4617" w:hanging="180"/>
      </w:pPr>
    </w:lvl>
    <w:lvl w:ilvl="6" w:tplc="0409000F" w:tentative="1">
      <w:start w:val="1"/>
      <w:numFmt w:val="decimal"/>
      <w:lvlText w:val="%7."/>
      <w:lvlJc w:val="left"/>
      <w:pPr>
        <w:ind w:left="5337" w:hanging="360"/>
      </w:pPr>
    </w:lvl>
    <w:lvl w:ilvl="7" w:tplc="04090019" w:tentative="1">
      <w:start w:val="1"/>
      <w:numFmt w:val="lowerLetter"/>
      <w:lvlText w:val="%8."/>
      <w:lvlJc w:val="left"/>
      <w:pPr>
        <w:ind w:left="6057" w:hanging="360"/>
      </w:pPr>
    </w:lvl>
    <w:lvl w:ilvl="8" w:tplc="0409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7" w15:restartNumberingAfterBreak="0">
    <w:nsid w:val="1A6E2FF4"/>
    <w:multiLevelType w:val="hybridMultilevel"/>
    <w:tmpl w:val="65421354"/>
    <w:lvl w:ilvl="0" w:tplc="0958B59A">
      <w:start w:val="1"/>
      <w:numFmt w:val="decimal"/>
      <w:lvlText w:val="%1-"/>
      <w:lvlJc w:val="left"/>
      <w:pPr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8" w15:restartNumberingAfterBreak="0">
    <w:nsid w:val="1C397ABA"/>
    <w:multiLevelType w:val="hybridMultilevel"/>
    <w:tmpl w:val="49E07D1E"/>
    <w:lvl w:ilvl="0" w:tplc="9AD2DE8C">
      <w:start w:val="1"/>
      <w:numFmt w:val="decimal"/>
      <w:lvlText w:val="%1-"/>
      <w:lvlJc w:val="left"/>
      <w:pPr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9" w15:restartNumberingAfterBreak="0">
    <w:nsid w:val="218E006B"/>
    <w:multiLevelType w:val="hybridMultilevel"/>
    <w:tmpl w:val="31A032B2"/>
    <w:lvl w:ilvl="0" w:tplc="1936967A">
      <w:start w:val="1"/>
      <w:numFmt w:val="decimal"/>
      <w:lvlText w:val="%1-"/>
      <w:lvlJc w:val="left"/>
      <w:pPr>
        <w:ind w:left="-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2" w:hanging="360"/>
      </w:pPr>
    </w:lvl>
    <w:lvl w:ilvl="2" w:tplc="0409001B" w:tentative="1">
      <w:start w:val="1"/>
      <w:numFmt w:val="lowerRoman"/>
      <w:lvlText w:val="%3."/>
      <w:lvlJc w:val="right"/>
      <w:pPr>
        <w:ind w:left="1182" w:hanging="180"/>
      </w:pPr>
    </w:lvl>
    <w:lvl w:ilvl="3" w:tplc="0409000F" w:tentative="1">
      <w:start w:val="1"/>
      <w:numFmt w:val="decimal"/>
      <w:lvlText w:val="%4."/>
      <w:lvlJc w:val="left"/>
      <w:pPr>
        <w:ind w:left="1902" w:hanging="360"/>
      </w:pPr>
    </w:lvl>
    <w:lvl w:ilvl="4" w:tplc="04090019" w:tentative="1">
      <w:start w:val="1"/>
      <w:numFmt w:val="lowerLetter"/>
      <w:lvlText w:val="%5."/>
      <w:lvlJc w:val="left"/>
      <w:pPr>
        <w:ind w:left="2622" w:hanging="360"/>
      </w:pPr>
    </w:lvl>
    <w:lvl w:ilvl="5" w:tplc="0409001B" w:tentative="1">
      <w:start w:val="1"/>
      <w:numFmt w:val="lowerRoman"/>
      <w:lvlText w:val="%6."/>
      <w:lvlJc w:val="right"/>
      <w:pPr>
        <w:ind w:left="3342" w:hanging="180"/>
      </w:pPr>
    </w:lvl>
    <w:lvl w:ilvl="6" w:tplc="0409000F" w:tentative="1">
      <w:start w:val="1"/>
      <w:numFmt w:val="decimal"/>
      <w:lvlText w:val="%7."/>
      <w:lvlJc w:val="left"/>
      <w:pPr>
        <w:ind w:left="4062" w:hanging="360"/>
      </w:pPr>
    </w:lvl>
    <w:lvl w:ilvl="7" w:tplc="04090019" w:tentative="1">
      <w:start w:val="1"/>
      <w:numFmt w:val="lowerLetter"/>
      <w:lvlText w:val="%8."/>
      <w:lvlJc w:val="left"/>
      <w:pPr>
        <w:ind w:left="4782" w:hanging="360"/>
      </w:pPr>
    </w:lvl>
    <w:lvl w:ilvl="8" w:tplc="0409001B" w:tentative="1">
      <w:start w:val="1"/>
      <w:numFmt w:val="lowerRoman"/>
      <w:lvlText w:val="%9."/>
      <w:lvlJc w:val="right"/>
      <w:pPr>
        <w:ind w:left="5502" w:hanging="180"/>
      </w:pPr>
    </w:lvl>
  </w:abstractNum>
  <w:abstractNum w:abstractNumId="10" w15:restartNumberingAfterBreak="0">
    <w:nsid w:val="22D17132"/>
    <w:multiLevelType w:val="hybridMultilevel"/>
    <w:tmpl w:val="5E487D44"/>
    <w:lvl w:ilvl="0" w:tplc="0F3016AE">
      <w:start w:val="1"/>
      <w:numFmt w:val="decimal"/>
      <w:lvlText w:val="%1-"/>
      <w:lvlJc w:val="left"/>
      <w:pPr>
        <w:ind w:left="13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1" w:hanging="360"/>
      </w:pPr>
    </w:lvl>
    <w:lvl w:ilvl="2" w:tplc="0409001B" w:tentative="1">
      <w:start w:val="1"/>
      <w:numFmt w:val="lowerRoman"/>
      <w:lvlText w:val="%3."/>
      <w:lvlJc w:val="right"/>
      <w:pPr>
        <w:ind w:left="2741" w:hanging="180"/>
      </w:pPr>
    </w:lvl>
    <w:lvl w:ilvl="3" w:tplc="0409000F" w:tentative="1">
      <w:start w:val="1"/>
      <w:numFmt w:val="decimal"/>
      <w:lvlText w:val="%4."/>
      <w:lvlJc w:val="left"/>
      <w:pPr>
        <w:ind w:left="3461" w:hanging="360"/>
      </w:pPr>
    </w:lvl>
    <w:lvl w:ilvl="4" w:tplc="04090019" w:tentative="1">
      <w:start w:val="1"/>
      <w:numFmt w:val="lowerLetter"/>
      <w:lvlText w:val="%5."/>
      <w:lvlJc w:val="left"/>
      <w:pPr>
        <w:ind w:left="4181" w:hanging="360"/>
      </w:pPr>
    </w:lvl>
    <w:lvl w:ilvl="5" w:tplc="0409001B" w:tentative="1">
      <w:start w:val="1"/>
      <w:numFmt w:val="lowerRoman"/>
      <w:lvlText w:val="%6."/>
      <w:lvlJc w:val="right"/>
      <w:pPr>
        <w:ind w:left="4901" w:hanging="180"/>
      </w:pPr>
    </w:lvl>
    <w:lvl w:ilvl="6" w:tplc="0409000F" w:tentative="1">
      <w:start w:val="1"/>
      <w:numFmt w:val="decimal"/>
      <w:lvlText w:val="%7."/>
      <w:lvlJc w:val="left"/>
      <w:pPr>
        <w:ind w:left="5621" w:hanging="360"/>
      </w:pPr>
    </w:lvl>
    <w:lvl w:ilvl="7" w:tplc="04090019" w:tentative="1">
      <w:start w:val="1"/>
      <w:numFmt w:val="lowerLetter"/>
      <w:lvlText w:val="%8."/>
      <w:lvlJc w:val="left"/>
      <w:pPr>
        <w:ind w:left="6341" w:hanging="360"/>
      </w:pPr>
    </w:lvl>
    <w:lvl w:ilvl="8" w:tplc="0409001B" w:tentative="1">
      <w:start w:val="1"/>
      <w:numFmt w:val="lowerRoman"/>
      <w:lvlText w:val="%9."/>
      <w:lvlJc w:val="right"/>
      <w:pPr>
        <w:ind w:left="7061" w:hanging="180"/>
      </w:pPr>
    </w:lvl>
  </w:abstractNum>
  <w:abstractNum w:abstractNumId="11" w15:restartNumberingAfterBreak="0">
    <w:nsid w:val="26427A0C"/>
    <w:multiLevelType w:val="hybridMultilevel"/>
    <w:tmpl w:val="68AAC7E4"/>
    <w:lvl w:ilvl="0" w:tplc="9E48A034">
      <w:start w:val="1"/>
      <w:numFmt w:val="decimal"/>
      <w:lvlText w:val="%1-"/>
      <w:lvlJc w:val="left"/>
      <w:pPr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12" w15:restartNumberingAfterBreak="0">
    <w:nsid w:val="29BB1F73"/>
    <w:multiLevelType w:val="hybridMultilevel"/>
    <w:tmpl w:val="6BB810AE"/>
    <w:lvl w:ilvl="0" w:tplc="BE0A3374">
      <w:start w:val="1"/>
      <w:numFmt w:val="decimal"/>
      <w:lvlText w:val="%1-"/>
      <w:lvlJc w:val="left"/>
      <w:pPr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13" w15:restartNumberingAfterBreak="0">
    <w:nsid w:val="2B6E5634"/>
    <w:multiLevelType w:val="hybridMultilevel"/>
    <w:tmpl w:val="59EE761C"/>
    <w:lvl w:ilvl="0" w:tplc="CCAEC19E">
      <w:start w:val="1"/>
      <w:numFmt w:val="decimal"/>
      <w:lvlText w:val="%1-"/>
      <w:lvlJc w:val="left"/>
      <w:pPr>
        <w:ind w:left="13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1" w:hanging="360"/>
      </w:pPr>
    </w:lvl>
    <w:lvl w:ilvl="2" w:tplc="0409001B" w:tentative="1">
      <w:start w:val="1"/>
      <w:numFmt w:val="lowerRoman"/>
      <w:lvlText w:val="%3."/>
      <w:lvlJc w:val="right"/>
      <w:pPr>
        <w:ind w:left="2741" w:hanging="180"/>
      </w:pPr>
    </w:lvl>
    <w:lvl w:ilvl="3" w:tplc="0409000F" w:tentative="1">
      <w:start w:val="1"/>
      <w:numFmt w:val="decimal"/>
      <w:lvlText w:val="%4."/>
      <w:lvlJc w:val="left"/>
      <w:pPr>
        <w:ind w:left="3461" w:hanging="360"/>
      </w:pPr>
    </w:lvl>
    <w:lvl w:ilvl="4" w:tplc="04090019" w:tentative="1">
      <w:start w:val="1"/>
      <w:numFmt w:val="lowerLetter"/>
      <w:lvlText w:val="%5."/>
      <w:lvlJc w:val="left"/>
      <w:pPr>
        <w:ind w:left="4181" w:hanging="360"/>
      </w:pPr>
    </w:lvl>
    <w:lvl w:ilvl="5" w:tplc="0409001B" w:tentative="1">
      <w:start w:val="1"/>
      <w:numFmt w:val="lowerRoman"/>
      <w:lvlText w:val="%6."/>
      <w:lvlJc w:val="right"/>
      <w:pPr>
        <w:ind w:left="4901" w:hanging="180"/>
      </w:pPr>
    </w:lvl>
    <w:lvl w:ilvl="6" w:tplc="0409000F" w:tentative="1">
      <w:start w:val="1"/>
      <w:numFmt w:val="decimal"/>
      <w:lvlText w:val="%7."/>
      <w:lvlJc w:val="left"/>
      <w:pPr>
        <w:ind w:left="5621" w:hanging="360"/>
      </w:pPr>
    </w:lvl>
    <w:lvl w:ilvl="7" w:tplc="04090019" w:tentative="1">
      <w:start w:val="1"/>
      <w:numFmt w:val="lowerLetter"/>
      <w:lvlText w:val="%8."/>
      <w:lvlJc w:val="left"/>
      <w:pPr>
        <w:ind w:left="6341" w:hanging="360"/>
      </w:pPr>
    </w:lvl>
    <w:lvl w:ilvl="8" w:tplc="0409001B" w:tentative="1">
      <w:start w:val="1"/>
      <w:numFmt w:val="lowerRoman"/>
      <w:lvlText w:val="%9."/>
      <w:lvlJc w:val="right"/>
      <w:pPr>
        <w:ind w:left="7061" w:hanging="180"/>
      </w:pPr>
    </w:lvl>
  </w:abstractNum>
  <w:abstractNum w:abstractNumId="14" w15:restartNumberingAfterBreak="0">
    <w:nsid w:val="2C0D1C84"/>
    <w:multiLevelType w:val="hybridMultilevel"/>
    <w:tmpl w:val="F2820A2E"/>
    <w:lvl w:ilvl="0" w:tplc="6BF049A0">
      <w:start w:val="1"/>
      <w:numFmt w:val="decimal"/>
      <w:lvlText w:val="%1-"/>
      <w:lvlJc w:val="left"/>
      <w:pPr>
        <w:ind w:left="11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9" w:hanging="360"/>
      </w:pPr>
    </w:lvl>
    <w:lvl w:ilvl="2" w:tplc="0409001B" w:tentative="1">
      <w:start w:val="1"/>
      <w:numFmt w:val="lowerRoman"/>
      <w:lvlText w:val="%3."/>
      <w:lvlJc w:val="right"/>
      <w:pPr>
        <w:ind w:left="2599" w:hanging="180"/>
      </w:pPr>
    </w:lvl>
    <w:lvl w:ilvl="3" w:tplc="0409000F" w:tentative="1">
      <w:start w:val="1"/>
      <w:numFmt w:val="decimal"/>
      <w:lvlText w:val="%4."/>
      <w:lvlJc w:val="left"/>
      <w:pPr>
        <w:ind w:left="3319" w:hanging="360"/>
      </w:pPr>
    </w:lvl>
    <w:lvl w:ilvl="4" w:tplc="04090019" w:tentative="1">
      <w:start w:val="1"/>
      <w:numFmt w:val="lowerLetter"/>
      <w:lvlText w:val="%5."/>
      <w:lvlJc w:val="left"/>
      <w:pPr>
        <w:ind w:left="4039" w:hanging="360"/>
      </w:pPr>
    </w:lvl>
    <w:lvl w:ilvl="5" w:tplc="0409001B" w:tentative="1">
      <w:start w:val="1"/>
      <w:numFmt w:val="lowerRoman"/>
      <w:lvlText w:val="%6."/>
      <w:lvlJc w:val="right"/>
      <w:pPr>
        <w:ind w:left="4759" w:hanging="180"/>
      </w:pPr>
    </w:lvl>
    <w:lvl w:ilvl="6" w:tplc="0409000F" w:tentative="1">
      <w:start w:val="1"/>
      <w:numFmt w:val="decimal"/>
      <w:lvlText w:val="%7."/>
      <w:lvlJc w:val="left"/>
      <w:pPr>
        <w:ind w:left="5479" w:hanging="360"/>
      </w:pPr>
    </w:lvl>
    <w:lvl w:ilvl="7" w:tplc="04090019" w:tentative="1">
      <w:start w:val="1"/>
      <w:numFmt w:val="lowerLetter"/>
      <w:lvlText w:val="%8."/>
      <w:lvlJc w:val="left"/>
      <w:pPr>
        <w:ind w:left="6199" w:hanging="360"/>
      </w:pPr>
    </w:lvl>
    <w:lvl w:ilvl="8" w:tplc="040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15" w15:restartNumberingAfterBreak="0">
    <w:nsid w:val="2F0101B6"/>
    <w:multiLevelType w:val="hybridMultilevel"/>
    <w:tmpl w:val="5F863020"/>
    <w:lvl w:ilvl="0" w:tplc="6B983BE6">
      <w:numFmt w:val="bullet"/>
      <w:lvlText w:val="-"/>
      <w:lvlJc w:val="left"/>
      <w:pPr>
        <w:ind w:left="1249" w:hanging="360"/>
      </w:pPr>
      <w:rPr>
        <w:rFonts w:ascii="ae_AlMohanad" w:eastAsiaTheme="minorEastAsia" w:hAnsi="ae_AlMohanad" w:cs="خطوط محمد للعناوين 55" w:hint="default"/>
      </w:rPr>
    </w:lvl>
    <w:lvl w:ilvl="1" w:tplc="040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16" w15:restartNumberingAfterBreak="0">
    <w:nsid w:val="2F9237B1"/>
    <w:multiLevelType w:val="hybridMultilevel"/>
    <w:tmpl w:val="28408A90"/>
    <w:lvl w:ilvl="0" w:tplc="7A94EFC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E4215"/>
    <w:multiLevelType w:val="hybridMultilevel"/>
    <w:tmpl w:val="C7B26FAC"/>
    <w:lvl w:ilvl="0" w:tplc="E752FBF6">
      <w:start w:val="1"/>
      <w:numFmt w:val="decimal"/>
      <w:lvlText w:val="%1-"/>
      <w:lvlJc w:val="left"/>
      <w:pPr>
        <w:ind w:left="11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9" w:hanging="360"/>
      </w:pPr>
    </w:lvl>
    <w:lvl w:ilvl="2" w:tplc="0409001B" w:tentative="1">
      <w:start w:val="1"/>
      <w:numFmt w:val="lowerRoman"/>
      <w:lvlText w:val="%3."/>
      <w:lvlJc w:val="right"/>
      <w:pPr>
        <w:ind w:left="2599" w:hanging="180"/>
      </w:pPr>
    </w:lvl>
    <w:lvl w:ilvl="3" w:tplc="0409000F" w:tentative="1">
      <w:start w:val="1"/>
      <w:numFmt w:val="decimal"/>
      <w:lvlText w:val="%4."/>
      <w:lvlJc w:val="left"/>
      <w:pPr>
        <w:ind w:left="3319" w:hanging="360"/>
      </w:pPr>
    </w:lvl>
    <w:lvl w:ilvl="4" w:tplc="04090019" w:tentative="1">
      <w:start w:val="1"/>
      <w:numFmt w:val="lowerLetter"/>
      <w:lvlText w:val="%5."/>
      <w:lvlJc w:val="left"/>
      <w:pPr>
        <w:ind w:left="4039" w:hanging="360"/>
      </w:pPr>
    </w:lvl>
    <w:lvl w:ilvl="5" w:tplc="0409001B" w:tentative="1">
      <w:start w:val="1"/>
      <w:numFmt w:val="lowerRoman"/>
      <w:lvlText w:val="%6."/>
      <w:lvlJc w:val="right"/>
      <w:pPr>
        <w:ind w:left="4759" w:hanging="180"/>
      </w:pPr>
    </w:lvl>
    <w:lvl w:ilvl="6" w:tplc="0409000F" w:tentative="1">
      <w:start w:val="1"/>
      <w:numFmt w:val="decimal"/>
      <w:lvlText w:val="%7."/>
      <w:lvlJc w:val="left"/>
      <w:pPr>
        <w:ind w:left="5479" w:hanging="360"/>
      </w:pPr>
    </w:lvl>
    <w:lvl w:ilvl="7" w:tplc="04090019" w:tentative="1">
      <w:start w:val="1"/>
      <w:numFmt w:val="lowerLetter"/>
      <w:lvlText w:val="%8."/>
      <w:lvlJc w:val="left"/>
      <w:pPr>
        <w:ind w:left="6199" w:hanging="360"/>
      </w:pPr>
    </w:lvl>
    <w:lvl w:ilvl="8" w:tplc="040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18" w15:restartNumberingAfterBreak="0">
    <w:nsid w:val="32494C9F"/>
    <w:multiLevelType w:val="hybridMultilevel"/>
    <w:tmpl w:val="55FAEEDA"/>
    <w:lvl w:ilvl="0" w:tplc="A88EC522">
      <w:start w:val="1"/>
      <w:numFmt w:val="decimal"/>
      <w:lvlText w:val="%1-"/>
      <w:lvlJc w:val="left"/>
      <w:pPr>
        <w:ind w:left="13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1" w:hanging="360"/>
      </w:pPr>
    </w:lvl>
    <w:lvl w:ilvl="2" w:tplc="0409001B" w:tentative="1">
      <w:start w:val="1"/>
      <w:numFmt w:val="lowerRoman"/>
      <w:lvlText w:val="%3."/>
      <w:lvlJc w:val="right"/>
      <w:pPr>
        <w:ind w:left="2741" w:hanging="180"/>
      </w:pPr>
    </w:lvl>
    <w:lvl w:ilvl="3" w:tplc="0409000F" w:tentative="1">
      <w:start w:val="1"/>
      <w:numFmt w:val="decimal"/>
      <w:lvlText w:val="%4."/>
      <w:lvlJc w:val="left"/>
      <w:pPr>
        <w:ind w:left="3461" w:hanging="360"/>
      </w:pPr>
    </w:lvl>
    <w:lvl w:ilvl="4" w:tplc="04090019" w:tentative="1">
      <w:start w:val="1"/>
      <w:numFmt w:val="lowerLetter"/>
      <w:lvlText w:val="%5."/>
      <w:lvlJc w:val="left"/>
      <w:pPr>
        <w:ind w:left="4181" w:hanging="360"/>
      </w:pPr>
    </w:lvl>
    <w:lvl w:ilvl="5" w:tplc="0409001B" w:tentative="1">
      <w:start w:val="1"/>
      <w:numFmt w:val="lowerRoman"/>
      <w:lvlText w:val="%6."/>
      <w:lvlJc w:val="right"/>
      <w:pPr>
        <w:ind w:left="4901" w:hanging="180"/>
      </w:pPr>
    </w:lvl>
    <w:lvl w:ilvl="6" w:tplc="0409000F" w:tentative="1">
      <w:start w:val="1"/>
      <w:numFmt w:val="decimal"/>
      <w:lvlText w:val="%7."/>
      <w:lvlJc w:val="left"/>
      <w:pPr>
        <w:ind w:left="5621" w:hanging="360"/>
      </w:pPr>
    </w:lvl>
    <w:lvl w:ilvl="7" w:tplc="04090019" w:tentative="1">
      <w:start w:val="1"/>
      <w:numFmt w:val="lowerLetter"/>
      <w:lvlText w:val="%8."/>
      <w:lvlJc w:val="left"/>
      <w:pPr>
        <w:ind w:left="6341" w:hanging="360"/>
      </w:pPr>
    </w:lvl>
    <w:lvl w:ilvl="8" w:tplc="0409001B" w:tentative="1">
      <w:start w:val="1"/>
      <w:numFmt w:val="lowerRoman"/>
      <w:lvlText w:val="%9."/>
      <w:lvlJc w:val="right"/>
      <w:pPr>
        <w:ind w:left="7061" w:hanging="180"/>
      </w:pPr>
    </w:lvl>
  </w:abstractNum>
  <w:abstractNum w:abstractNumId="19" w15:restartNumberingAfterBreak="0">
    <w:nsid w:val="32EF3C7A"/>
    <w:multiLevelType w:val="hybridMultilevel"/>
    <w:tmpl w:val="F41ECF08"/>
    <w:lvl w:ilvl="0" w:tplc="278A4330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4" w:hanging="360"/>
      </w:pPr>
    </w:lvl>
    <w:lvl w:ilvl="2" w:tplc="0409001B" w:tentative="1">
      <w:start w:val="1"/>
      <w:numFmt w:val="lowerRoman"/>
      <w:lvlText w:val="%3."/>
      <w:lvlJc w:val="right"/>
      <w:pPr>
        <w:ind w:left="2234" w:hanging="180"/>
      </w:pPr>
    </w:lvl>
    <w:lvl w:ilvl="3" w:tplc="0409000F" w:tentative="1">
      <w:start w:val="1"/>
      <w:numFmt w:val="decimal"/>
      <w:lvlText w:val="%4."/>
      <w:lvlJc w:val="left"/>
      <w:pPr>
        <w:ind w:left="2954" w:hanging="360"/>
      </w:pPr>
    </w:lvl>
    <w:lvl w:ilvl="4" w:tplc="04090019" w:tentative="1">
      <w:start w:val="1"/>
      <w:numFmt w:val="lowerLetter"/>
      <w:lvlText w:val="%5."/>
      <w:lvlJc w:val="left"/>
      <w:pPr>
        <w:ind w:left="3674" w:hanging="360"/>
      </w:pPr>
    </w:lvl>
    <w:lvl w:ilvl="5" w:tplc="0409001B" w:tentative="1">
      <w:start w:val="1"/>
      <w:numFmt w:val="lowerRoman"/>
      <w:lvlText w:val="%6."/>
      <w:lvlJc w:val="right"/>
      <w:pPr>
        <w:ind w:left="4394" w:hanging="180"/>
      </w:pPr>
    </w:lvl>
    <w:lvl w:ilvl="6" w:tplc="0409000F" w:tentative="1">
      <w:start w:val="1"/>
      <w:numFmt w:val="decimal"/>
      <w:lvlText w:val="%7."/>
      <w:lvlJc w:val="left"/>
      <w:pPr>
        <w:ind w:left="5114" w:hanging="360"/>
      </w:pPr>
    </w:lvl>
    <w:lvl w:ilvl="7" w:tplc="04090019" w:tentative="1">
      <w:start w:val="1"/>
      <w:numFmt w:val="lowerLetter"/>
      <w:lvlText w:val="%8."/>
      <w:lvlJc w:val="left"/>
      <w:pPr>
        <w:ind w:left="5834" w:hanging="360"/>
      </w:pPr>
    </w:lvl>
    <w:lvl w:ilvl="8" w:tplc="040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20" w15:restartNumberingAfterBreak="0">
    <w:nsid w:val="368D6F7A"/>
    <w:multiLevelType w:val="hybridMultilevel"/>
    <w:tmpl w:val="25DE1FDE"/>
    <w:lvl w:ilvl="0" w:tplc="70CCE3A0">
      <w:start w:val="1"/>
      <w:numFmt w:val="decimal"/>
      <w:lvlText w:val="%1-"/>
      <w:lvlJc w:val="left"/>
      <w:pPr>
        <w:ind w:left="10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5" w:hanging="360"/>
      </w:pPr>
    </w:lvl>
    <w:lvl w:ilvl="2" w:tplc="0409001B" w:tentative="1">
      <w:start w:val="1"/>
      <w:numFmt w:val="lowerRoman"/>
      <w:lvlText w:val="%3."/>
      <w:lvlJc w:val="right"/>
      <w:pPr>
        <w:ind w:left="2455" w:hanging="180"/>
      </w:pPr>
    </w:lvl>
    <w:lvl w:ilvl="3" w:tplc="0409000F" w:tentative="1">
      <w:start w:val="1"/>
      <w:numFmt w:val="decimal"/>
      <w:lvlText w:val="%4."/>
      <w:lvlJc w:val="left"/>
      <w:pPr>
        <w:ind w:left="3175" w:hanging="360"/>
      </w:pPr>
    </w:lvl>
    <w:lvl w:ilvl="4" w:tplc="04090019" w:tentative="1">
      <w:start w:val="1"/>
      <w:numFmt w:val="lowerLetter"/>
      <w:lvlText w:val="%5."/>
      <w:lvlJc w:val="left"/>
      <w:pPr>
        <w:ind w:left="3895" w:hanging="360"/>
      </w:pPr>
    </w:lvl>
    <w:lvl w:ilvl="5" w:tplc="0409001B" w:tentative="1">
      <w:start w:val="1"/>
      <w:numFmt w:val="lowerRoman"/>
      <w:lvlText w:val="%6."/>
      <w:lvlJc w:val="right"/>
      <w:pPr>
        <w:ind w:left="4615" w:hanging="180"/>
      </w:pPr>
    </w:lvl>
    <w:lvl w:ilvl="6" w:tplc="0409000F" w:tentative="1">
      <w:start w:val="1"/>
      <w:numFmt w:val="decimal"/>
      <w:lvlText w:val="%7."/>
      <w:lvlJc w:val="left"/>
      <w:pPr>
        <w:ind w:left="5335" w:hanging="360"/>
      </w:pPr>
    </w:lvl>
    <w:lvl w:ilvl="7" w:tplc="04090019" w:tentative="1">
      <w:start w:val="1"/>
      <w:numFmt w:val="lowerLetter"/>
      <w:lvlText w:val="%8."/>
      <w:lvlJc w:val="left"/>
      <w:pPr>
        <w:ind w:left="6055" w:hanging="360"/>
      </w:pPr>
    </w:lvl>
    <w:lvl w:ilvl="8" w:tplc="0409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21" w15:restartNumberingAfterBreak="0">
    <w:nsid w:val="3BBF41E0"/>
    <w:multiLevelType w:val="hybridMultilevel"/>
    <w:tmpl w:val="0A826620"/>
    <w:lvl w:ilvl="0" w:tplc="3594FC42">
      <w:numFmt w:val="bullet"/>
      <w:lvlText w:val=""/>
      <w:lvlJc w:val="left"/>
      <w:pPr>
        <w:ind w:left="801" w:hanging="360"/>
      </w:pPr>
      <w:rPr>
        <w:rFonts w:ascii="Symbol" w:eastAsiaTheme="minorHAnsi" w:hAnsi="Symbol" w:cs="خطوط محمد للعناوين 55" w:hint="default"/>
      </w:rPr>
    </w:lvl>
    <w:lvl w:ilvl="1" w:tplc="04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22" w15:restartNumberingAfterBreak="0">
    <w:nsid w:val="3C6F2039"/>
    <w:multiLevelType w:val="hybridMultilevel"/>
    <w:tmpl w:val="8BB29494"/>
    <w:lvl w:ilvl="0" w:tplc="FEDA98F6">
      <w:start w:val="1"/>
      <w:numFmt w:val="bullet"/>
      <w:lvlText w:val="-"/>
      <w:lvlJc w:val="left"/>
      <w:pPr>
        <w:ind w:left="1080" w:hanging="360"/>
      </w:pPr>
      <w:rPr>
        <w:rFonts w:ascii="NeoSansArabic" w:eastAsiaTheme="minorHAnsi" w:hAnsi="NeoSansArabic" w:cs="NeoSans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0E97388"/>
    <w:multiLevelType w:val="hybridMultilevel"/>
    <w:tmpl w:val="2A0A069C"/>
    <w:lvl w:ilvl="0" w:tplc="00006626">
      <w:start w:val="1"/>
      <w:numFmt w:val="decimal"/>
      <w:lvlText w:val="%1-"/>
      <w:lvlJc w:val="left"/>
      <w:pPr>
        <w:ind w:left="16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1" w:hanging="360"/>
      </w:pPr>
    </w:lvl>
    <w:lvl w:ilvl="2" w:tplc="0409001B" w:tentative="1">
      <w:start w:val="1"/>
      <w:numFmt w:val="lowerRoman"/>
      <w:lvlText w:val="%3."/>
      <w:lvlJc w:val="right"/>
      <w:pPr>
        <w:ind w:left="3101" w:hanging="180"/>
      </w:pPr>
    </w:lvl>
    <w:lvl w:ilvl="3" w:tplc="0409000F" w:tentative="1">
      <w:start w:val="1"/>
      <w:numFmt w:val="decimal"/>
      <w:lvlText w:val="%4."/>
      <w:lvlJc w:val="left"/>
      <w:pPr>
        <w:ind w:left="3821" w:hanging="360"/>
      </w:pPr>
    </w:lvl>
    <w:lvl w:ilvl="4" w:tplc="04090019" w:tentative="1">
      <w:start w:val="1"/>
      <w:numFmt w:val="lowerLetter"/>
      <w:lvlText w:val="%5."/>
      <w:lvlJc w:val="left"/>
      <w:pPr>
        <w:ind w:left="4541" w:hanging="360"/>
      </w:pPr>
    </w:lvl>
    <w:lvl w:ilvl="5" w:tplc="0409001B" w:tentative="1">
      <w:start w:val="1"/>
      <w:numFmt w:val="lowerRoman"/>
      <w:lvlText w:val="%6."/>
      <w:lvlJc w:val="right"/>
      <w:pPr>
        <w:ind w:left="5261" w:hanging="180"/>
      </w:pPr>
    </w:lvl>
    <w:lvl w:ilvl="6" w:tplc="0409000F" w:tentative="1">
      <w:start w:val="1"/>
      <w:numFmt w:val="decimal"/>
      <w:lvlText w:val="%7."/>
      <w:lvlJc w:val="left"/>
      <w:pPr>
        <w:ind w:left="5981" w:hanging="360"/>
      </w:pPr>
    </w:lvl>
    <w:lvl w:ilvl="7" w:tplc="04090019" w:tentative="1">
      <w:start w:val="1"/>
      <w:numFmt w:val="lowerLetter"/>
      <w:lvlText w:val="%8."/>
      <w:lvlJc w:val="left"/>
      <w:pPr>
        <w:ind w:left="6701" w:hanging="360"/>
      </w:pPr>
    </w:lvl>
    <w:lvl w:ilvl="8" w:tplc="0409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24" w15:restartNumberingAfterBreak="0">
    <w:nsid w:val="47332048"/>
    <w:multiLevelType w:val="hybridMultilevel"/>
    <w:tmpl w:val="F72E22CC"/>
    <w:lvl w:ilvl="0" w:tplc="AD343260">
      <w:start w:val="1"/>
      <w:numFmt w:val="decimal"/>
      <w:lvlText w:val="%1-"/>
      <w:lvlJc w:val="left"/>
      <w:pPr>
        <w:ind w:left="13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1" w:hanging="360"/>
      </w:pPr>
    </w:lvl>
    <w:lvl w:ilvl="2" w:tplc="0409001B" w:tentative="1">
      <w:start w:val="1"/>
      <w:numFmt w:val="lowerRoman"/>
      <w:lvlText w:val="%3."/>
      <w:lvlJc w:val="right"/>
      <w:pPr>
        <w:ind w:left="2741" w:hanging="180"/>
      </w:pPr>
    </w:lvl>
    <w:lvl w:ilvl="3" w:tplc="0409000F" w:tentative="1">
      <w:start w:val="1"/>
      <w:numFmt w:val="decimal"/>
      <w:lvlText w:val="%4."/>
      <w:lvlJc w:val="left"/>
      <w:pPr>
        <w:ind w:left="3461" w:hanging="360"/>
      </w:pPr>
    </w:lvl>
    <w:lvl w:ilvl="4" w:tplc="04090019" w:tentative="1">
      <w:start w:val="1"/>
      <w:numFmt w:val="lowerLetter"/>
      <w:lvlText w:val="%5."/>
      <w:lvlJc w:val="left"/>
      <w:pPr>
        <w:ind w:left="4181" w:hanging="360"/>
      </w:pPr>
    </w:lvl>
    <w:lvl w:ilvl="5" w:tplc="0409001B" w:tentative="1">
      <w:start w:val="1"/>
      <w:numFmt w:val="lowerRoman"/>
      <w:lvlText w:val="%6."/>
      <w:lvlJc w:val="right"/>
      <w:pPr>
        <w:ind w:left="4901" w:hanging="180"/>
      </w:pPr>
    </w:lvl>
    <w:lvl w:ilvl="6" w:tplc="0409000F" w:tentative="1">
      <w:start w:val="1"/>
      <w:numFmt w:val="decimal"/>
      <w:lvlText w:val="%7."/>
      <w:lvlJc w:val="left"/>
      <w:pPr>
        <w:ind w:left="5621" w:hanging="360"/>
      </w:pPr>
    </w:lvl>
    <w:lvl w:ilvl="7" w:tplc="04090019" w:tentative="1">
      <w:start w:val="1"/>
      <w:numFmt w:val="lowerLetter"/>
      <w:lvlText w:val="%8."/>
      <w:lvlJc w:val="left"/>
      <w:pPr>
        <w:ind w:left="6341" w:hanging="360"/>
      </w:pPr>
    </w:lvl>
    <w:lvl w:ilvl="8" w:tplc="0409001B" w:tentative="1">
      <w:start w:val="1"/>
      <w:numFmt w:val="lowerRoman"/>
      <w:lvlText w:val="%9."/>
      <w:lvlJc w:val="right"/>
      <w:pPr>
        <w:ind w:left="7061" w:hanging="180"/>
      </w:pPr>
    </w:lvl>
  </w:abstractNum>
  <w:abstractNum w:abstractNumId="25" w15:restartNumberingAfterBreak="0">
    <w:nsid w:val="47571A70"/>
    <w:multiLevelType w:val="hybridMultilevel"/>
    <w:tmpl w:val="02F0FA16"/>
    <w:lvl w:ilvl="0" w:tplc="72243D38">
      <w:numFmt w:val="bullet"/>
      <w:lvlText w:val="-"/>
      <w:lvlJc w:val="left"/>
      <w:pPr>
        <w:ind w:left="-491" w:hanging="360"/>
      </w:pPr>
      <w:rPr>
        <w:rFonts w:ascii="ae_AlMohanad" w:eastAsia="Times New Roman" w:hAnsi="ae_AlMohanad" w:cs="ae_AlMohanad" w:hint="default"/>
      </w:rPr>
    </w:lvl>
    <w:lvl w:ilvl="1" w:tplc="0409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6" w15:restartNumberingAfterBreak="0">
    <w:nsid w:val="47D27C12"/>
    <w:multiLevelType w:val="hybridMultilevel"/>
    <w:tmpl w:val="2A0A069C"/>
    <w:lvl w:ilvl="0" w:tplc="00006626">
      <w:start w:val="1"/>
      <w:numFmt w:val="decimal"/>
      <w:lvlText w:val="%1-"/>
      <w:lvlJc w:val="left"/>
      <w:pPr>
        <w:ind w:left="13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1" w:hanging="360"/>
      </w:pPr>
    </w:lvl>
    <w:lvl w:ilvl="2" w:tplc="0409001B" w:tentative="1">
      <w:start w:val="1"/>
      <w:numFmt w:val="lowerRoman"/>
      <w:lvlText w:val="%3."/>
      <w:lvlJc w:val="right"/>
      <w:pPr>
        <w:ind w:left="2741" w:hanging="180"/>
      </w:pPr>
    </w:lvl>
    <w:lvl w:ilvl="3" w:tplc="0409000F" w:tentative="1">
      <w:start w:val="1"/>
      <w:numFmt w:val="decimal"/>
      <w:lvlText w:val="%4."/>
      <w:lvlJc w:val="left"/>
      <w:pPr>
        <w:ind w:left="3461" w:hanging="360"/>
      </w:pPr>
    </w:lvl>
    <w:lvl w:ilvl="4" w:tplc="04090019" w:tentative="1">
      <w:start w:val="1"/>
      <w:numFmt w:val="lowerLetter"/>
      <w:lvlText w:val="%5."/>
      <w:lvlJc w:val="left"/>
      <w:pPr>
        <w:ind w:left="4181" w:hanging="360"/>
      </w:pPr>
    </w:lvl>
    <w:lvl w:ilvl="5" w:tplc="0409001B" w:tentative="1">
      <w:start w:val="1"/>
      <w:numFmt w:val="lowerRoman"/>
      <w:lvlText w:val="%6."/>
      <w:lvlJc w:val="right"/>
      <w:pPr>
        <w:ind w:left="4901" w:hanging="180"/>
      </w:pPr>
    </w:lvl>
    <w:lvl w:ilvl="6" w:tplc="0409000F" w:tentative="1">
      <w:start w:val="1"/>
      <w:numFmt w:val="decimal"/>
      <w:lvlText w:val="%7."/>
      <w:lvlJc w:val="left"/>
      <w:pPr>
        <w:ind w:left="5621" w:hanging="360"/>
      </w:pPr>
    </w:lvl>
    <w:lvl w:ilvl="7" w:tplc="04090019" w:tentative="1">
      <w:start w:val="1"/>
      <w:numFmt w:val="lowerLetter"/>
      <w:lvlText w:val="%8."/>
      <w:lvlJc w:val="left"/>
      <w:pPr>
        <w:ind w:left="6341" w:hanging="360"/>
      </w:pPr>
    </w:lvl>
    <w:lvl w:ilvl="8" w:tplc="0409001B" w:tentative="1">
      <w:start w:val="1"/>
      <w:numFmt w:val="lowerRoman"/>
      <w:lvlText w:val="%9."/>
      <w:lvlJc w:val="right"/>
      <w:pPr>
        <w:ind w:left="7061" w:hanging="180"/>
      </w:pPr>
    </w:lvl>
  </w:abstractNum>
  <w:abstractNum w:abstractNumId="27" w15:restartNumberingAfterBreak="0">
    <w:nsid w:val="4F827707"/>
    <w:multiLevelType w:val="hybridMultilevel"/>
    <w:tmpl w:val="13760D76"/>
    <w:lvl w:ilvl="0" w:tplc="3B5A557E">
      <w:start w:val="1"/>
      <w:numFmt w:val="decimal"/>
      <w:lvlText w:val="%1-"/>
      <w:lvlJc w:val="left"/>
      <w:pPr>
        <w:ind w:left="13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1" w:hanging="360"/>
      </w:pPr>
    </w:lvl>
    <w:lvl w:ilvl="2" w:tplc="0409001B" w:tentative="1">
      <w:start w:val="1"/>
      <w:numFmt w:val="lowerRoman"/>
      <w:lvlText w:val="%3."/>
      <w:lvlJc w:val="right"/>
      <w:pPr>
        <w:ind w:left="2741" w:hanging="180"/>
      </w:pPr>
    </w:lvl>
    <w:lvl w:ilvl="3" w:tplc="0409000F" w:tentative="1">
      <w:start w:val="1"/>
      <w:numFmt w:val="decimal"/>
      <w:lvlText w:val="%4."/>
      <w:lvlJc w:val="left"/>
      <w:pPr>
        <w:ind w:left="3461" w:hanging="360"/>
      </w:pPr>
    </w:lvl>
    <w:lvl w:ilvl="4" w:tplc="04090019" w:tentative="1">
      <w:start w:val="1"/>
      <w:numFmt w:val="lowerLetter"/>
      <w:lvlText w:val="%5."/>
      <w:lvlJc w:val="left"/>
      <w:pPr>
        <w:ind w:left="4181" w:hanging="360"/>
      </w:pPr>
    </w:lvl>
    <w:lvl w:ilvl="5" w:tplc="0409001B" w:tentative="1">
      <w:start w:val="1"/>
      <w:numFmt w:val="lowerRoman"/>
      <w:lvlText w:val="%6."/>
      <w:lvlJc w:val="right"/>
      <w:pPr>
        <w:ind w:left="4901" w:hanging="180"/>
      </w:pPr>
    </w:lvl>
    <w:lvl w:ilvl="6" w:tplc="0409000F" w:tentative="1">
      <w:start w:val="1"/>
      <w:numFmt w:val="decimal"/>
      <w:lvlText w:val="%7."/>
      <w:lvlJc w:val="left"/>
      <w:pPr>
        <w:ind w:left="5621" w:hanging="360"/>
      </w:pPr>
    </w:lvl>
    <w:lvl w:ilvl="7" w:tplc="04090019" w:tentative="1">
      <w:start w:val="1"/>
      <w:numFmt w:val="lowerLetter"/>
      <w:lvlText w:val="%8."/>
      <w:lvlJc w:val="left"/>
      <w:pPr>
        <w:ind w:left="6341" w:hanging="360"/>
      </w:pPr>
    </w:lvl>
    <w:lvl w:ilvl="8" w:tplc="0409001B" w:tentative="1">
      <w:start w:val="1"/>
      <w:numFmt w:val="lowerRoman"/>
      <w:lvlText w:val="%9."/>
      <w:lvlJc w:val="right"/>
      <w:pPr>
        <w:ind w:left="7061" w:hanging="180"/>
      </w:pPr>
    </w:lvl>
  </w:abstractNum>
  <w:abstractNum w:abstractNumId="28" w15:restartNumberingAfterBreak="0">
    <w:nsid w:val="55735454"/>
    <w:multiLevelType w:val="hybridMultilevel"/>
    <w:tmpl w:val="39F4C65C"/>
    <w:lvl w:ilvl="0" w:tplc="E18C5772">
      <w:start w:val="1"/>
      <w:numFmt w:val="decimal"/>
      <w:lvlText w:val="%1-"/>
      <w:lvlJc w:val="left"/>
      <w:pPr>
        <w:ind w:left="13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1" w:hanging="360"/>
      </w:pPr>
    </w:lvl>
    <w:lvl w:ilvl="2" w:tplc="0409001B" w:tentative="1">
      <w:start w:val="1"/>
      <w:numFmt w:val="lowerRoman"/>
      <w:lvlText w:val="%3."/>
      <w:lvlJc w:val="right"/>
      <w:pPr>
        <w:ind w:left="2741" w:hanging="180"/>
      </w:pPr>
    </w:lvl>
    <w:lvl w:ilvl="3" w:tplc="0409000F" w:tentative="1">
      <w:start w:val="1"/>
      <w:numFmt w:val="decimal"/>
      <w:lvlText w:val="%4."/>
      <w:lvlJc w:val="left"/>
      <w:pPr>
        <w:ind w:left="3461" w:hanging="360"/>
      </w:pPr>
    </w:lvl>
    <w:lvl w:ilvl="4" w:tplc="04090019" w:tentative="1">
      <w:start w:val="1"/>
      <w:numFmt w:val="lowerLetter"/>
      <w:lvlText w:val="%5."/>
      <w:lvlJc w:val="left"/>
      <w:pPr>
        <w:ind w:left="4181" w:hanging="360"/>
      </w:pPr>
    </w:lvl>
    <w:lvl w:ilvl="5" w:tplc="0409001B" w:tentative="1">
      <w:start w:val="1"/>
      <w:numFmt w:val="lowerRoman"/>
      <w:lvlText w:val="%6."/>
      <w:lvlJc w:val="right"/>
      <w:pPr>
        <w:ind w:left="4901" w:hanging="180"/>
      </w:pPr>
    </w:lvl>
    <w:lvl w:ilvl="6" w:tplc="0409000F" w:tentative="1">
      <w:start w:val="1"/>
      <w:numFmt w:val="decimal"/>
      <w:lvlText w:val="%7."/>
      <w:lvlJc w:val="left"/>
      <w:pPr>
        <w:ind w:left="5621" w:hanging="360"/>
      </w:pPr>
    </w:lvl>
    <w:lvl w:ilvl="7" w:tplc="04090019" w:tentative="1">
      <w:start w:val="1"/>
      <w:numFmt w:val="lowerLetter"/>
      <w:lvlText w:val="%8."/>
      <w:lvlJc w:val="left"/>
      <w:pPr>
        <w:ind w:left="6341" w:hanging="360"/>
      </w:pPr>
    </w:lvl>
    <w:lvl w:ilvl="8" w:tplc="0409001B" w:tentative="1">
      <w:start w:val="1"/>
      <w:numFmt w:val="lowerRoman"/>
      <w:lvlText w:val="%9."/>
      <w:lvlJc w:val="right"/>
      <w:pPr>
        <w:ind w:left="7061" w:hanging="180"/>
      </w:pPr>
    </w:lvl>
  </w:abstractNum>
  <w:abstractNum w:abstractNumId="29" w15:restartNumberingAfterBreak="0">
    <w:nsid w:val="55AC7C33"/>
    <w:multiLevelType w:val="hybridMultilevel"/>
    <w:tmpl w:val="A596F7AA"/>
    <w:lvl w:ilvl="0" w:tplc="AB7AE0FC">
      <w:start w:val="1"/>
      <w:numFmt w:val="decimal"/>
      <w:lvlText w:val="%1-"/>
      <w:lvlJc w:val="left"/>
      <w:pPr>
        <w:ind w:left="13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30" w15:restartNumberingAfterBreak="0">
    <w:nsid w:val="582001D8"/>
    <w:multiLevelType w:val="hybridMultilevel"/>
    <w:tmpl w:val="6C0C6180"/>
    <w:lvl w:ilvl="0" w:tplc="EB98E32A">
      <w:start w:val="1"/>
      <w:numFmt w:val="decimal"/>
      <w:lvlText w:val="%1-"/>
      <w:lvlJc w:val="left"/>
      <w:pPr>
        <w:ind w:left="14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2" w:hanging="360"/>
      </w:pPr>
    </w:lvl>
    <w:lvl w:ilvl="2" w:tplc="0409001B" w:tentative="1">
      <w:start w:val="1"/>
      <w:numFmt w:val="lowerRoman"/>
      <w:lvlText w:val="%3."/>
      <w:lvlJc w:val="right"/>
      <w:pPr>
        <w:ind w:left="2882" w:hanging="180"/>
      </w:pPr>
    </w:lvl>
    <w:lvl w:ilvl="3" w:tplc="0409000F" w:tentative="1">
      <w:start w:val="1"/>
      <w:numFmt w:val="decimal"/>
      <w:lvlText w:val="%4."/>
      <w:lvlJc w:val="left"/>
      <w:pPr>
        <w:ind w:left="3602" w:hanging="360"/>
      </w:pPr>
    </w:lvl>
    <w:lvl w:ilvl="4" w:tplc="04090019" w:tentative="1">
      <w:start w:val="1"/>
      <w:numFmt w:val="lowerLetter"/>
      <w:lvlText w:val="%5."/>
      <w:lvlJc w:val="left"/>
      <w:pPr>
        <w:ind w:left="4322" w:hanging="360"/>
      </w:pPr>
    </w:lvl>
    <w:lvl w:ilvl="5" w:tplc="0409001B" w:tentative="1">
      <w:start w:val="1"/>
      <w:numFmt w:val="lowerRoman"/>
      <w:lvlText w:val="%6."/>
      <w:lvlJc w:val="right"/>
      <w:pPr>
        <w:ind w:left="5042" w:hanging="180"/>
      </w:pPr>
    </w:lvl>
    <w:lvl w:ilvl="6" w:tplc="0409000F" w:tentative="1">
      <w:start w:val="1"/>
      <w:numFmt w:val="decimal"/>
      <w:lvlText w:val="%7."/>
      <w:lvlJc w:val="left"/>
      <w:pPr>
        <w:ind w:left="5762" w:hanging="360"/>
      </w:pPr>
    </w:lvl>
    <w:lvl w:ilvl="7" w:tplc="04090019" w:tentative="1">
      <w:start w:val="1"/>
      <w:numFmt w:val="lowerLetter"/>
      <w:lvlText w:val="%8."/>
      <w:lvlJc w:val="left"/>
      <w:pPr>
        <w:ind w:left="6482" w:hanging="360"/>
      </w:pPr>
    </w:lvl>
    <w:lvl w:ilvl="8" w:tplc="040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31" w15:restartNumberingAfterBreak="0">
    <w:nsid w:val="593F0637"/>
    <w:multiLevelType w:val="hybridMultilevel"/>
    <w:tmpl w:val="96D0176E"/>
    <w:lvl w:ilvl="0" w:tplc="CC96187C">
      <w:start w:val="1"/>
      <w:numFmt w:val="decimal"/>
      <w:lvlText w:val="%1-"/>
      <w:lvlJc w:val="left"/>
      <w:pPr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32" w15:restartNumberingAfterBreak="0">
    <w:nsid w:val="5ADA1D43"/>
    <w:multiLevelType w:val="hybridMultilevel"/>
    <w:tmpl w:val="6638D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61423B"/>
    <w:multiLevelType w:val="hybridMultilevel"/>
    <w:tmpl w:val="2308575E"/>
    <w:lvl w:ilvl="0" w:tplc="04090001">
      <w:start w:val="1"/>
      <w:numFmt w:val="bullet"/>
      <w:lvlText w:val=""/>
      <w:lvlJc w:val="left"/>
      <w:pPr>
        <w:ind w:left="14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2" w:hanging="360"/>
      </w:pPr>
      <w:rPr>
        <w:rFonts w:ascii="Wingdings" w:hAnsi="Wingdings" w:hint="default"/>
      </w:rPr>
    </w:lvl>
  </w:abstractNum>
  <w:abstractNum w:abstractNumId="34" w15:restartNumberingAfterBreak="0">
    <w:nsid w:val="5C8F2C7C"/>
    <w:multiLevelType w:val="hybridMultilevel"/>
    <w:tmpl w:val="42843CB0"/>
    <w:lvl w:ilvl="0" w:tplc="1C5E82F4">
      <w:numFmt w:val="bullet"/>
      <w:lvlText w:val="-"/>
      <w:lvlJc w:val="left"/>
      <w:pPr>
        <w:ind w:left="889" w:hanging="360"/>
      </w:pPr>
      <w:rPr>
        <w:rFonts w:ascii="NeoSansArabic" w:eastAsia="Times New Roman" w:hAnsi="NeoSansArabic" w:cs="NeoSansArabic" w:hint="default"/>
      </w:rPr>
    </w:lvl>
    <w:lvl w:ilvl="1" w:tplc="040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35" w15:restartNumberingAfterBreak="0">
    <w:nsid w:val="5CA73D82"/>
    <w:multiLevelType w:val="hybridMultilevel"/>
    <w:tmpl w:val="C7F203AE"/>
    <w:lvl w:ilvl="0" w:tplc="70B42FB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CC71893"/>
    <w:multiLevelType w:val="hybridMultilevel"/>
    <w:tmpl w:val="C4245578"/>
    <w:lvl w:ilvl="0" w:tplc="D646B296">
      <w:start w:val="1"/>
      <w:numFmt w:val="decimal"/>
      <w:lvlText w:val="%1-"/>
      <w:lvlJc w:val="left"/>
      <w:pPr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37" w15:restartNumberingAfterBreak="0">
    <w:nsid w:val="5EB45E97"/>
    <w:multiLevelType w:val="hybridMultilevel"/>
    <w:tmpl w:val="56C8B9E0"/>
    <w:lvl w:ilvl="0" w:tplc="72AA3F42">
      <w:start w:val="1"/>
      <w:numFmt w:val="decimal"/>
      <w:lvlText w:val="%1-"/>
      <w:lvlJc w:val="left"/>
      <w:pPr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38" w15:restartNumberingAfterBreak="0">
    <w:nsid w:val="611C44D7"/>
    <w:multiLevelType w:val="hybridMultilevel"/>
    <w:tmpl w:val="5AEECB24"/>
    <w:lvl w:ilvl="0" w:tplc="6F52FC02">
      <w:start w:val="1"/>
      <w:numFmt w:val="decimal"/>
      <w:lvlText w:val="%1-"/>
      <w:lvlJc w:val="left"/>
      <w:pPr>
        <w:ind w:left="13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1" w:hanging="360"/>
      </w:pPr>
    </w:lvl>
    <w:lvl w:ilvl="2" w:tplc="0409001B" w:tentative="1">
      <w:start w:val="1"/>
      <w:numFmt w:val="lowerRoman"/>
      <w:lvlText w:val="%3."/>
      <w:lvlJc w:val="right"/>
      <w:pPr>
        <w:ind w:left="2741" w:hanging="180"/>
      </w:pPr>
    </w:lvl>
    <w:lvl w:ilvl="3" w:tplc="0409000F" w:tentative="1">
      <w:start w:val="1"/>
      <w:numFmt w:val="decimal"/>
      <w:lvlText w:val="%4."/>
      <w:lvlJc w:val="left"/>
      <w:pPr>
        <w:ind w:left="3461" w:hanging="360"/>
      </w:pPr>
    </w:lvl>
    <w:lvl w:ilvl="4" w:tplc="04090019" w:tentative="1">
      <w:start w:val="1"/>
      <w:numFmt w:val="lowerLetter"/>
      <w:lvlText w:val="%5."/>
      <w:lvlJc w:val="left"/>
      <w:pPr>
        <w:ind w:left="4181" w:hanging="360"/>
      </w:pPr>
    </w:lvl>
    <w:lvl w:ilvl="5" w:tplc="0409001B" w:tentative="1">
      <w:start w:val="1"/>
      <w:numFmt w:val="lowerRoman"/>
      <w:lvlText w:val="%6."/>
      <w:lvlJc w:val="right"/>
      <w:pPr>
        <w:ind w:left="4901" w:hanging="180"/>
      </w:pPr>
    </w:lvl>
    <w:lvl w:ilvl="6" w:tplc="0409000F" w:tentative="1">
      <w:start w:val="1"/>
      <w:numFmt w:val="decimal"/>
      <w:lvlText w:val="%7."/>
      <w:lvlJc w:val="left"/>
      <w:pPr>
        <w:ind w:left="5621" w:hanging="360"/>
      </w:pPr>
    </w:lvl>
    <w:lvl w:ilvl="7" w:tplc="04090019" w:tentative="1">
      <w:start w:val="1"/>
      <w:numFmt w:val="lowerLetter"/>
      <w:lvlText w:val="%8."/>
      <w:lvlJc w:val="left"/>
      <w:pPr>
        <w:ind w:left="6341" w:hanging="360"/>
      </w:pPr>
    </w:lvl>
    <w:lvl w:ilvl="8" w:tplc="0409001B" w:tentative="1">
      <w:start w:val="1"/>
      <w:numFmt w:val="lowerRoman"/>
      <w:lvlText w:val="%9."/>
      <w:lvlJc w:val="right"/>
      <w:pPr>
        <w:ind w:left="7061" w:hanging="180"/>
      </w:pPr>
    </w:lvl>
  </w:abstractNum>
  <w:abstractNum w:abstractNumId="39" w15:restartNumberingAfterBreak="0">
    <w:nsid w:val="698E3D77"/>
    <w:multiLevelType w:val="hybridMultilevel"/>
    <w:tmpl w:val="6D2814B6"/>
    <w:lvl w:ilvl="0" w:tplc="526A3B76">
      <w:numFmt w:val="bullet"/>
      <w:lvlText w:val="-"/>
      <w:lvlJc w:val="left"/>
      <w:pPr>
        <w:ind w:left="720" w:hanging="360"/>
      </w:pPr>
      <w:rPr>
        <w:rFonts w:ascii="ae_AlMohanad" w:eastAsiaTheme="minorHAnsi" w:hAnsi="ae_AlMohanad" w:cs="خطوط محمد للعناوين 55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B6A34"/>
    <w:multiLevelType w:val="hybridMultilevel"/>
    <w:tmpl w:val="56D0D118"/>
    <w:lvl w:ilvl="0" w:tplc="04090001">
      <w:start w:val="1"/>
      <w:numFmt w:val="bullet"/>
      <w:lvlText w:val=""/>
      <w:lvlJc w:val="left"/>
      <w:pPr>
        <w:ind w:left="1878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2598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41" w15:restartNumberingAfterBreak="0">
    <w:nsid w:val="71F472B5"/>
    <w:multiLevelType w:val="hybridMultilevel"/>
    <w:tmpl w:val="5332F8F4"/>
    <w:lvl w:ilvl="0" w:tplc="0770C38C">
      <w:start w:val="1"/>
      <w:numFmt w:val="decimal"/>
      <w:lvlText w:val="%1-"/>
      <w:lvlJc w:val="left"/>
      <w:pPr>
        <w:ind w:left="672" w:hanging="360"/>
      </w:pPr>
    </w:lvl>
    <w:lvl w:ilvl="1" w:tplc="04090019">
      <w:start w:val="1"/>
      <w:numFmt w:val="lowerLetter"/>
      <w:lvlText w:val="%2."/>
      <w:lvlJc w:val="left"/>
      <w:pPr>
        <w:ind w:left="1392" w:hanging="360"/>
      </w:pPr>
    </w:lvl>
    <w:lvl w:ilvl="2" w:tplc="0409001B">
      <w:start w:val="1"/>
      <w:numFmt w:val="lowerRoman"/>
      <w:lvlText w:val="%3."/>
      <w:lvlJc w:val="right"/>
      <w:pPr>
        <w:ind w:left="2112" w:hanging="180"/>
      </w:pPr>
    </w:lvl>
    <w:lvl w:ilvl="3" w:tplc="0409000F">
      <w:start w:val="1"/>
      <w:numFmt w:val="decimal"/>
      <w:lvlText w:val="%4."/>
      <w:lvlJc w:val="left"/>
      <w:pPr>
        <w:ind w:left="2832" w:hanging="360"/>
      </w:pPr>
    </w:lvl>
    <w:lvl w:ilvl="4" w:tplc="04090019">
      <w:start w:val="1"/>
      <w:numFmt w:val="lowerLetter"/>
      <w:lvlText w:val="%5."/>
      <w:lvlJc w:val="left"/>
      <w:pPr>
        <w:ind w:left="3552" w:hanging="360"/>
      </w:pPr>
    </w:lvl>
    <w:lvl w:ilvl="5" w:tplc="0409001B">
      <w:start w:val="1"/>
      <w:numFmt w:val="lowerRoman"/>
      <w:lvlText w:val="%6."/>
      <w:lvlJc w:val="right"/>
      <w:pPr>
        <w:ind w:left="4272" w:hanging="180"/>
      </w:pPr>
    </w:lvl>
    <w:lvl w:ilvl="6" w:tplc="0409000F">
      <w:start w:val="1"/>
      <w:numFmt w:val="decimal"/>
      <w:lvlText w:val="%7."/>
      <w:lvlJc w:val="left"/>
      <w:pPr>
        <w:ind w:left="4992" w:hanging="360"/>
      </w:pPr>
    </w:lvl>
    <w:lvl w:ilvl="7" w:tplc="04090019">
      <w:start w:val="1"/>
      <w:numFmt w:val="lowerLetter"/>
      <w:lvlText w:val="%8."/>
      <w:lvlJc w:val="left"/>
      <w:pPr>
        <w:ind w:left="5712" w:hanging="360"/>
      </w:pPr>
    </w:lvl>
    <w:lvl w:ilvl="8" w:tplc="0409001B">
      <w:start w:val="1"/>
      <w:numFmt w:val="lowerRoman"/>
      <w:lvlText w:val="%9."/>
      <w:lvlJc w:val="right"/>
      <w:pPr>
        <w:ind w:left="6432" w:hanging="180"/>
      </w:pPr>
    </w:lvl>
  </w:abstractNum>
  <w:abstractNum w:abstractNumId="42" w15:restartNumberingAfterBreak="0">
    <w:nsid w:val="768A58DF"/>
    <w:multiLevelType w:val="hybridMultilevel"/>
    <w:tmpl w:val="F88EEA62"/>
    <w:lvl w:ilvl="0" w:tplc="9370C884">
      <w:start w:val="1"/>
      <w:numFmt w:val="decimal"/>
      <w:lvlText w:val="%1-"/>
      <w:lvlJc w:val="left"/>
      <w:pPr>
        <w:ind w:left="10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7" w:hanging="360"/>
      </w:pPr>
    </w:lvl>
    <w:lvl w:ilvl="2" w:tplc="0409001B" w:tentative="1">
      <w:start w:val="1"/>
      <w:numFmt w:val="lowerRoman"/>
      <w:lvlText w:val="%3."/>
      <w:lvlJc w:val="right"/>
      <w:pPr>
        <w:ind w:left="2457" w:hanging="180"/>
      </w:pPr>
    </w:lvl>
    <w:lvl w:ilvl="3" w:tplc="0409000F" w:tentative="1">
      <w:start w:val="1"/>
      <w:numFmt w:val="decimal"/>
      <w:lvlText w:val="%4."/>
      <w:lvlJc w:val="left"/>
      <w:pPr>
        <w:ind w:left="3177" w:hanging="360"/>
      </w:pPr>
    </w:lvl>
    <w:lvl w:ilvl="4" w:tplc="04090019" w:tentative="1">
      <w:start w:val="1"/>
      <w:numFmt w:val="lowerLetter"/>
      <w:lvlText w:val="%5."/>
      <w:lvlJc w:val="left"/>
      <w:pPr>
        <w:ind w:left="3897" w:hanging="360"/>
      </w:pPr>
    </w:lvl>
    <w:lvl w:ilvl="5" w:tplc="0409001B" w:tentative="1">
      <w:start w:val="1"/>
      <w:numFmt w:val="lowerRoman"/>
      <w:lvlText w:val="%6."/>
      <w:lvlJc w:val="right"/>
      <w:pPr>
        <w:ind w:left="4617" w:hanging="180"/>
      </w:pPr>
    </w:lvl>
    <w:lvl w:ilvl="6" w:tplc="0409000F" w:tentative="1">
      <w:start w:val="1"/>
      <w:numFmt w:val="decimal"/>
      <w:lvlText w:val="%7."/>
      <w:lvlJc w:val="left"/>
      <w:pPr>
        <w:ind w:left="5337" w:hanging="360"/>
      </w:pPr>
    </w:lvl>
    <w:lvl w:ilvl="7" w:tplc="04090019" w:tentative="1">
      <w:start w:val="1"/>
      <w:numFmt w:val="lowerLetter"/>
      <w:lvlText w:val="%8."/>
      <w:lvlJc w:val="left"/>
      <w:pPr>
        <w:ind w:left="6057" w:hanging="360"/>
      </w:pPr>
    </w:lvl>
    <w:lvl w:ilvl="8" w:tplc="0409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43" w15:restartNumberingAfterBreak="0">
    <w:nsid w:val="7AF27595"/>
    <w:multiLevelType w:val="hybridMultilevel"/>
    <w:tmpl w:val="E53CE7FC"/>
    <w:lvl w:ilvl="0" w:tplc="76BA4AE0">
      <w:start w:val="1"/>
      <w:numFmt w:val="decimal"/>
      <w:lvlText w:val="%1-"/>
      <w:lvlJc w:val="left"/>
      <w:pPr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44" w15:restartNumberingAfterBreak="0">
    <w:nsid w:val="7EC40972"/>
    <w:multiLevelType w:val="hybridMultilevel"/>
    <w:tmpl w:val="3EF6F192"/>
    <w:lvl w:ilvl="0" w:tplc="C93EEC7E">
      <w:start w:val="1"/>
      <w:numFmt w:val="decimal"/>
      <w:lvlText w:val="%1-"/>
      <w:lvlJc w:val="left"/>
      <w:pPr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num w:numId="1">
    <w:abstractNumId w:val="16"/>
  </w:num>
  <w:num w:numId="2">
    <w:abstractNumId w:val="6"/>
  </w:num>
  <w:num w:numId="3">
    <w:abstractNumId w:val="30"/>
  </w:num>
  <w:num w:numId="4">
    <w:abstractNumId w:val="33"/>
  </w:num>
  <w:num w:numId="5">
    <w:abstractNumId w:val="4"/>
  </w:num>
  <w:num w:numId="6">
    <w:abstractNumId w:val="14"/>
  </w:num>
  <w:num w:numId="7">
    <w:abstractNumId w:val="42"/>
  </w:num>
  <w:num w:numId="8">
    <w:abstractNumId w:val="11"/>
  </w:num>
  <w:num w:numId="9">
    <w:abstractNumId w:val="32"/>
  </w:num>
  <w:num w:numId="10">
    <w:abstractNumId w:val="19"/>
  </w:num>
  <w:num w:numId="11">
    <w:abstractNumId w:val="2"/>
  </w:num>
  <w:num w:numId="12">
    <w:abstractNumId w:val="34"/>
  </w:num>
  <w:num w:numId="13">
    <w:abstractNumId w:val="29"/>
  </w:num>
  <w:num w:numId="14">
    <w:abstractNumId w:val="15"/>
  </w:num>
  <w:num w:numId="15">
    <w:abstractNumId w:val="12"/>
  </w:num>
  <w:num w:numId="16">
    <w:abstractNumId w:val="7"/>
  </w:num>
  <w:num w:numId="17">
    <w:abstractNumId w:val="37"/>
  </w:num>
  <w:num w:numId="18">
    <w:abstractNumId w:val="43"/>
  </w:num>
  <w:num w:numId="19">
    <w:abstractNumId w:val="40"/>
  </w:num>
  <w:num w:numId="20">
    <w:abstractNumId w:val="8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36"/>
  </w:num>
  <w:num w:numId="24">
    <w:abstractNumId w:val="5"/>
  </w:num>
  <w:num w:numId="25">
    <w:abstractNumId w:val="31"/>
  </w:num>
  <w:num w:numId="26">
    <w:abstractNumId w:val="22"/>
  </w:num>
  <w:num w:numId="27">
    <w:abstractNumId w:val="1"/>
  </w:num>
  <w:num w:numId="28">
    <w:abstractNumId w:val="13"/>
  </w:num>
  <w:num w:numId="29">
    <w:abstractNumId w:val="44"/>
  </w:num>
  <w:num w:numId="30">
    <w:abstractNumId w:val="25"/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27"/>
  </w:num>
  <w:num w:numId="34">
    <w:abstractNumId w:val="28"/>
  </w:num>
  <w:num w:numId="35">
    <w:abstractNumId w:val="24"/>
  </w:num>
  <w:num w:numId="36">
    <w:abstractNumId w:val="10"/>
  </w:num>
  <w:num w:numId="37">
    <w:abstractNumId w:val="18"/>
  </w:num>
  <w:num w:numId="38">
    <w:abstractNumId w:val="23"/>
  </w:num>
  <w:num w:numId="39">
    <w:abstractNumId w:val="35"/>
  </w:num>
  <w:num w:numId="40">
    <w:abstractNumId w:val="26"/>
  </w:num>
  <w:num w:numId="41">
    <w:abstractNumId w:val="38"/>
  </w:num>
  <w:num w:numId="42">
    <w:abstractNumId w:val="0"/>
  </w:num>
  <w:num w:numId="43">
    <w:abstractNumId w:val="20"/>
  </w:num>
  <w:num w:numId="44">
    <w:abstractNumId w:val="39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EFD"/>
    <w:rsid w:val="00000D92"/>
    <w:rsid w:val="0000177C"/>
    <w:rsid w:val="000056D2"/>
    <w:rsid w:val="0000619A"/>
    <w:rsid w:val="00010A08"/>
    <w:rsid w:val="00010EFD"/>
    <w:rsid w:val="0002376A"/>
    <w:rsid w:val="00031E5C"/>
    <w:rsid w:val="0003464D"/>
    <w:rsid w:val="000430BB"/>
    <w:rsid w:val="0004541C"/>
    <w:rsid w:val="00052DE9"/>
    <w:rsid w:val="00054C64"/>
    <w:rsid w:val="00057440"/>
    <w:rsid w:val="00057EC2"/>
    <w:rsid w:val="0006453B"/>
    <w:rsid w:val="00070342"/>
    <w:rsid w:val="00070399"/>
    <w:rsid w:val="00070B6C"/>
    <w:rsid w:val="00072B19"/>
    <w:rsid w:val="00074D25"/>
    <w:rsid w:val="00075098"/>
    <w:rsid w:val="00083C94"/>
    <w:rsid w:val="00093812"/>
    <w:rsid w:val="00096D4A"/>
    <w:rsid w:val="000A261D"/>
    <w:rsid w:val="000B1503"/>
    <w:rsid w:val="000C2452"/>
    <w:rsid w:val="000C2D47"/>
    <w:rsid w:val="000C528A"/>
    <w:rsid w:val="000D06F4"/>
    <w:rsid w:val="000D42F9"/>
    <w:rsid w:val="000D4947"/>
    <w:rsid w:val="000D4EE4"/>
    <w:rsid w:val="000D7151"/>
    <w:rsid w:val="000E12F0"/>
    <w:rsid w:val="000E15D1"/>
    <w:rsid w:val="000E2417"/>
    <w:rsid w:val="000F3937"/>
    <w:rsid w:val="00102C5D"/>
    <w:rsid w:val="001058E9"/>
    <w:rsid w:val="00105FB9"/>
    <w:rsid w:val="00107121"/>
    <w:rsid w:val="00107839"/>
    <w:rsid w:val="00110173"/>
    <w:rsid w:val="00111988"/>
    <w:rsid w:val="0011416E"/>
    <w:rsid w:val="0011491F"/>
    <w:rsid w:val="001166B4"/>
    <w:rsid w:val="00117467"/>
    <w:rsid w:val="001249A9"/>
    <w:rsid w:val="001408B5"/>
    <w:rsid w:val="0014183B"/>
    <w:rsid w:val="001535F0"/>
    <w:rsid w:val="001559E1"/>
    <w:rsid w:val="00160A69"/>
    <w:rsid w:val="00160ECE"/>
    <w:rsid w:val="00161125"/>
    <w:rsid w:val="00167F63"/>
    <w:rsid w:val="001743C3"/>
    <w:rsid w:val="001773FA"/>
    <w:rsid w:val="001850B7"/>
    <w:rsid w:val="001852FB"/>
    <w:rsid w:val="00187014"/>
    <w:rsid w:val="001906EB"/>
    <w:rsid w:val="00190EE4"/>
    <w:rsid w:val="00193C6F"/>
    <w:rsid w:val="0019725A"/>
    <w:rsid w:val="001A0A02"/>
    <w:rsid w:val="001A2FF8"/>
    <w:rsid w:val="001A745B"/>
    <w:rsid w:val="001A7F80"/>
    <w:rsid w:val="001C0DA4"/>
    <w:rsid w:val="001C3FDC"/>
    <w:rsid w:val="001C4211"/>
    <w:rsid w:val="001E0E32"/>
    <w:rsid w:val="001E24E5"/>
    <w:rsid w:val="001E2694"/>
    <w:rsid w:val="001E55EC"/>
    <w:rsid w:val="001F51E7"/>
    <w:rsid w:val="001F5817"/>
    <w:rsid w:val="001F66C6"/>
    <w:rsid w:val="0020117D"/>
    <w:rsid w:val="00203E39"/>
    <w:rsid w:val="00206013"/>
    <w:rsid w:val="00206638"/>
    <w:rsid w:val="00211CD9"/>
    <w:rsid w:val="002179BD"/>
    <w:rsid w:val="00224DF7"/>
    <w:rsid w:val="00225910"/>
    <w:rsid w:val="0023131B"/>
    <w:rsid w:val="002337AA"/>
    <w:rsid w:val="00234127"/>
    <w:rsid w:val="0024379D"/>
    <w:rsid w:val="0024541D"/>
    <w:rsid w:val="00252CC4"/>
    <w:rsid w:val="002538BF"/>
    <w:rsid w:val="00253B4C"/>
    <w:rsid w:val="0025540E"/>
    <w:rsid w:val="00255E1E"/>
    <w:rsid w:val="00256DF6"/>
    <w:rsid w:val="00267009"/>
    <w:rsid w:val="00270DB2"/>
    <w:rsid w:val="00271518"/>
    <w:rsid w:val="00274EE5"/>
    <w:rsid w:val="0027714D"/>
    <w:rsid w:val="00283C4A"/>
    <w:rsid w:val="002868A4"/>
    <w:rsid w:val="002904B8"/>
    <w:rsid w:val="00294B60"/>
    <w:rsid w:val="00296138"/>
    <w:rsid w:val="00297BFF"/>
    <w:rsid w:val="00297F4B"/>
    <w:rsid w:val="002A3D69"/>
    <w:rsid w:val="002B42D3"/>
    <w:rsid w:val="002B7F17"/>
    <w:rsid w:val="002D1AF1"/>
    <w:rsid w:val="002D45DF"/>
    <w:rsid w:val="002D4820"/>
    <w:rsid w:val="002E0909"/>
    <w:rsid w:val="002E43F3"/>
    <w:rsid w:val="002F1CA0"/>
    <w:rsid w:val="002F2F9A"/>
    <w:rsid w:val="002F6AE2"/>
    <w:rsid w:val="002F702F"/>
    <w:rsid w:val="002F722C"/>
    <w:rsid w:val="002F7CDD"/>
    <w:rsid w:val="003171EC"/>
    <w:rsid w:val="00332EE5"/>
    <w:rsid w:val="00342803"/>
    <w:rsid w:val="00343AD7"/>
    <w:rsid w:val="003453AB"/>
    <w:rsid w:val="00346E1E"/>
    <w:rsid w:val="00354F28"/>
    <w:rsid w:val="0035616A"/>
    <w:rsid w:val="00362BFC"/>
    <w:rsid w:val="00365568"/>
    <w:rsid w:val="003663E2"/>
    <w:rsid w:val="00373784"/>
    <w:rsid w:val="00380503"/>
    <w:rsid w:val="00384E67"/>
    <w:rsid w:val="00390BD2"/>
    <w:rsid w:val="00391DA0"/>
    <w:rsid w:val="003953BD"/>
    <w:rsid w:val="003A2134"/>
    <w:rsid w:val="003A4E9A"/>
    <w:rsid w:val="003A53BA"/>
    <w:rsid w:val="003B2A24"/>
    <w:rsid w:val="003B348E"/>
    <w:rsid w:val="003B35CC"/>
    <w:rsid w:val="003B43C9"/>
    <w:rsid w:val="003B5B80"/>
    <w:rsid w:val="003B7173"/>
    <w:rsid w:val="003C1CFF"/>
    <w:rsid w:val="003C31CE"/>
    <w:rsid w:val="003C3773"/>
    <w:rsid w:val="003D298B"/>
    <w:rsid w:val="003D4ED3"/>
    <w:rsid w:val="003E1118"/>
    <w:rsid w:val="003E5375"/>
    <w:rsid w:val="003F411F"/>
    <w:rsid w:val="003F7E83"/>
    <w:rsid w:val="0040002C"/>
    <w:rsid w:val="00402D04"/>
    <w:rsid w:val="00410EC5"/>
    <w:rsid w:val="004110B9"/>
    <w:rsid w:val="00422CFB"/>
    <w:rsid w:val="00427358"/>
    <w:rsid w:val="00427820"/>
    <w:rsid w:val="00431CD3"/>
    <w:rsid w:val="00434183"/>
    <w:rsid w:val="00434562"/>
    <w:rsid w:val="00435CE9"/>
    <w:rsid w:val="00436820"/>
    <w:rsid w:val="004431F4"/>
    <w:rsid w:val="00443F61"/>
    <w:rsid w:val="00445C95"/>
    <w:rsid w:val="00450E3E"/>
    <w:rsid w:val="0045177D"/>
    <w:rsid w:val="00451FE9"/>
    <w:rsid w:val="00457996"/>
    <w:rsid w:val="00462274"/>
    <w:rsid w:val="0046349E"/>
    <w:rsid w:val="00465647"/>
    <w:rsid w:val="00466A86"/>
    <w:rsid w:val="0047143E"/>
    <w:rsid w:val="00471DE4"/>
    <w:rsid w:val="004736F6"/>
    <w:rsid w:val="00473E84"/>
    <w:rsid w:val="00475D1B"/>
    <w:rsid w:val="00481AD3"/>
    <w:rsid w:val="00481DB6"/>
    <w:rsid w:val="00483BFF"/>
    <w:rsid w:val="004866BA"/>
    <w:rsid w:val="0049072C"/>
    <w:rsid w:val="004968B4"/>
    <w:rsid w:val="004A1C2A"/>
    <w:rsid w:val="004B03B1"/>
    <w:rsid w:val="004B6051"/>
    <w:rsid w:val="004D4D06"/>
    <w:rsid w:val="004E62AD"/>
    <w:rsid w:val="004F1237"/>
    <w:rsid w:val="004F1A0A"/>
    <w:rsid w:val="004F7503"/>
    <w:rsid w:val="00503EAC"/>
    <w:rsid w:val="00503FF2"/>
    <w:rsid w:val="00506DBC"/>
    <w:rsid w:val="005108BD"/>
    <w:rsid w:val="00510939"/>
    <w:rsid w:val="0051698C"/>
    <w:rsid w:val="005233CE"/>
    <w:rsid w:val="005305A8"/>
    <w:rsid w:val="00533174"/>
    <w:rsid w:val="00536460"/>
    <w:rsid w:val="005411AF"/>
    <w:rsid w:val="00547DF5"/>
    <w:rsid w:val="005549B7"/>
    <w:rsid w:val="00555E14"/>
    <w:rsid w:val="0055625A"/>
    <w:rsid w:val="00565ED7"/>
    <w:rsid w:val="005669FF"/>
    <w:rsid w:val="00571E94"/>
    <w:rsid w:val="0057681E"/>
    <w:rsid w:val="0058031E"/>
    <w:rsid w:val="0058178D"/>
    <w:rsid w:val="00582567"/>
    <w:rsid w:val="00591926"/>
    <w:rsid w:val="005930D8"/>
    <w:rsid w:val="005947E6"/>
    <w:rsid w:val="005A6B4A"/>
    <w:rsid w:val="005B409E"/>
    <w:rsid w:val="005B5215"/>
    <w:rsid w:val="005B73B3"/>
    <w:rsid w:val="005B7A8D"/>
    <w:rsid w:val="005C0E0E"/>
    <w:rsid w:val="005C0E6D"/>
    <w:rsid w:val="005C3C54"/>
    <w:rsid w:val="005C4DCD"/>
    <w:rsid w:val="005C4E31"/>
    <w:rsid w:val="005D5E22"/>
    <w:rsid w:val="005D7A08"/>
    <w:rsid w:val="005E2456"/>
    <w:rsid w:val="0060034F"/>
    <w:rsid w:val="00601666"/>
    <w:rsid w:val="00603168"/>
    <w:rsid w:val="00603A30"/>
    <w:rsid w:val="00613389"/>
    <w:rsid w:val="00617E5B"/>
    <w:rsid w:val="006230D0"/>
    <w:rsid w:val="00633AC4"/>
    <w:rsid w:val="00637F12"/>
    <w:rsid w:val="0064533F"/>
    <w:rsid w:val="00653884"/>
    <w:rsid w:val="00662343"/>
    <w:rsid w:val="00662614"/>
    <w:rsid w:val="00664497"/>
    <w:rsid w:val="006662BC"/>
    <w:rsid w:val="00666DB4"/>
    <w:rsid w:val="00673455"/>
    <w:rsid w:val="006753C9"/>
    <w:rsid w:val="00680B31"/>
    <w:rsid w:val="00687175"/>
    <w:rsid w:val="006A0B94"/>
    <w:rsid w:val="006A2B14"/>
    <w:rsid w:val="006A2E5D"/>
    <w:rsid w:val="006B0280"/>
    <w:rsid w:val="006B3206"/>
    <w:rsid w:val="006C18BA"/>
    <w:rsid w:val="006C2C39"/>
    <w:rsid w:val="006C2F34"/>
    <w:rsid w:val="006C46C2"/>
    <w:rsid w:val="006C4D5B"/>
    <w:rsid w:val="006C730D"/>
    <w:rsid w:val="006D050F"/>
    <w:rsid w:val="006D14EE"/>
    <w:rsid w:val="006D4720"/>
    <w:rsid w:val="006D647C"/>
    <w:rsid w:val="006D6D6B"/>
    <w:rsid w:val="006D76E4"/>
    <w:rsid w:val="006E21D4"/>
    <w:rsid w:val="006F03C2"/>
    <w:rsid w:val="006F1BE5"/>
    <w:rsid w:val="006F2706"/>
    <w:rsid w:val="006F2C33"/>
    <w:rsid w:val="006F43A9"/>
    <w:rsid w:val="00700E28"/>
    <w:rsid w:val="00704F28"/>
    <w:rsid w:val="00713779"/>
    <w:rsid w:val="007144B5"/>
    <w:rsid w:val="0072455D"/>
    <w:rsid w:val="007245DD"/>
    <w:rsid w:val="00732C87"/>
    <w:rsid w:val="007409E2"/>
    <w:rsid w:val="007518A0"/>
    <w:rsid w:val="00751AB4"/>
    <w:rsid w:val="007610A4"/>
    <w:rsid w:val="00764205"/>
    <w:rsid w:val="0078383E"/>
    <w:rsid w:val="007843F2"/>
    <w:rsid w:val="00785386"/>
    <w:rsid w:val="007870DF"/>
    <w:rsid w:val="00792076"/>
    <w:rsid w:val="007929A8"/>
    <w:rsid w:val="007956B4"/>
    <w:rsid w:val="00797464"/>
    <w:rsid w:val="007A4193"/>
    <w:rsid w:val="007A6EDB"/>
    <w:rsid w:val="007A6F89"/>
    <w:rsid w:val="007B079C"/>
    <w:rsid w:val="007B2C15"/>
    <w:rsid w:val="007B5E86"/>
    <w:rsid w:val="007C174C"/>
    <w:rsid w:val="007C2B2F"/>
    <w:rsid w:val="007D3F71"/>
    <w:rsid w:val="007D6812"/>
    <w:rsid w:val="007E08D1"/>
    <w:rsid w:val="007E39A9"/>
    <w:rsid w:val="007E422E"/>
    <w:rsid w:val="007F0AA8"/>
    <w:rsid w:val="007F28E5"/>
    <w:rsid w:val="007F69A5"/>
    <w:rsid w:val="00806B32"/>
    <w:rsid w:val="00810845"/>
    <w:rsid w:val="0081619E"/>
    <w:rsid w:val="00825339"/>
    <w:rsid w:val="00825E79"/>
    <w:rsid w:val="00832170"/>
    <w:rsid w:val="00845E95"/>
    <w:rsid w:val="00846052"/>
    <w:rsid w:val="0085111D"/>
    <w:rsid w:val="00853672"/>
    <w:rsid w:val="00854030"/>
    <w:rsid w:val="00856D2D"/>
    <w:rsid w:val="008653B4"/>
    <w:rsid w:val="0086549D"/>
    <w:rsid w:val="00867186"/>
    <w:rsid w:val="00867A54"/>
    <w:rsid w:val="00890591"/>
    <w:rsid w:val="008947A1"/>
    <w:rsid w:val="008964F7"/>
    <w:rsid w:val="00896C23"/>
    <w:rsid w:val="008A40EA"/>
    <w:rsid w:val="008A4E3D"/>
    <w:rsid w:val="008B0AA3"/>
    <w:rsid w:val="008B1477"/>
    <w:rsid w:val="008B7034"/>
    <w:rsid w:val="008D68D3"/>
    <w:rsid w:val="008D7170"/>
    <w:rsid w:val="00900874"/>
    <w:rsid w:val="00903F72"/>
    <w:rsid w:val="0090573E"/>
    <w:rsid w:val="0090677F"/>
    <w:rsid w:val="00911B17"/>
    <w:rsid w:val="00911B2A"/>
    <w:rsid w:val="009207F0"/>
    <w:rsid w:val="009212AB"/>
    <w:rsid w:val="0092455C"/>
    <w:rsid w:val="0092653D"/>
    <w:rsid w:val="009310F6"/>
    <w:rsid w:val="00932F38"/>
    <w:rsid w:val="00933C05"/>
    <w:rsid w:val="00935FAA"/>
    <w:rsid w:val="00944DB0"/>
    <w:rsid w:val="00950681"/>
    <w:rsid w:val="00952C64"/>
    <w:rsid w:val="009650E4"/>
    <w:rsid w:val="00965414"/>
    <w:rsid w:val="009668D7"/>
    <w:rsid w:val="00974287"/>
    <w:rsid w:val="00975D73"/>
    <w:rsid w:val="00980D00"/>
    <w:rsid w:val="00981335"/>
    <w:rsid w:val="00987F86"/>
    <w:rsid w:val="00994B1B"/>
    <w:rsid w:val="00994C50"/>
    <w:rsid w:val="00994F70"/>
    <w:rsid w:val="009966CD"/>
    <w:rsid w:val="009A10FD"/>
    <w:rsid w:val="009A594B"/>
    <w:rsid w:val="009B1278"/>
    <w:rsid w:val="009D3A68"/>
    <w:rsid w:val="009E49FF"/>
    <w:rsid w:val="009E4AD8"/>
    <w:rsid w:val="009E5DE4"/>
    <w:rsid w:val="00A02AF8"/>
    <w:rsid w:val="00A050B2"/>
    <w:rsid w:val="00A05963"/>
    <w:rsid w:val="00A07A16"/>
    <w:rsid w:val="00A106F5"/>
    <w:rsid w:val="00A20C8F"/>
    <w:rsid w:val="00A2279E"/>
    <w:rsid w:val="00A23C2D"/>
    <w:rsid w:val="00A24C47"/>
    <w:rsid w:val="00A2532A"/>
    <w:rsid w:val="00A26632"/>
    <w:rsid w:val="00A365DF"/>
    <w:rsid w:val="00A36E96"/>
    <w:rsid w:val="00A40188"/>
    <w:rsid w:val="00A42AEA"/>
    <w:rsid w:val="00A50D35"/>
    <w:rsid w:val="00A51488"/>
    <w:rsid w:val="00A52862"/>
    <w:rsid w:val="00A624D8"/>
    <w:rsid w:val="00A71162"/>
    <w:rsid w:val="00A724AB"/>
    <w:rsid w:val="00A73AF5"/>
    <w:rsid w:val="00A75B95"/>
    <w:rsid w:val="00A80B64"/>
    <w:rsid w:val="00A87A64"/>
    <w:rsid w:val="00A9066A"/>
    <w:rsid w:val="00A9110B"/>
    <w:rsid w:val="00A92952"/>
    <w:rsid w:val="00AA0FE3"/>
    <w:rsid w:val="00AA5AC7"/>
    <w:rsid w:val="00AA7607"/>
    <w:rsid w:val="00AB205D"/>
    <w:rsid w:val="00AB249D"/>
    <w:rsid w:val="00AB6F37"/>
    <w:rsid w:val="00AC18A7"/>
    <w:rsid w:val="00AC7C0D"/>
    <w:rsid w:val="00AD27AF"/>
    <w:rsid w:val="00AD3B7D"/>
    <w:rsid w:val="00AD5AF5"/>
    <w:rsid w:val="00AD78C1"/>
    <w:rsid w:val="00AE0E3C"/>
    <w:rsid w:val="00AE2FF4"/>
    <w:rsid w:val="00AE454B"/>
    <w:rsid w:val="00AE4D8A"/>
    <w:rsid w:val="00AE640D"/>
    <w:rsid w:val="00AF3433"/>
    <w:rsid w:val="00AF6DB3"/>
    <w:rsid w:val="00B0070C"/>
    <w:rsid w:val="00B12E9C"/>
    <w:rsid w:val="00B13710"/>
    <w:rsid w:val="00B206BC"/>
    <w:rsid w:val="00B2353F"/>
    <w:rsid w:val="00B323A5"/>
    <w:rsid w:val="00B4169F"/>
    <w:rsid w:val="00B440FC"/>
    <w:rsid w:val="00B46F14"/>
    <w:rsid w:val="00B51A72"/>
    <w:rsid w:val="00B5251B"/>
    <w:rsid w:val="00B56271"/>
    <w:rsid w:val="00B5631F"/>
    <w:rsid w:val="00B658DB"/>
    <w:rsid w:val="00B704E7"/>
    <w:rsid w:val="00B74B31"/>
    <w:rsid w:val="00B86BCC"/>
    <w:rsid w:val="00B93CDA"/>
    <w:rsid w:val="00B966BC"/>
    <w:rsid w:val="00BA32F8"/>
    <w:rsid w:val="00BB0C98"/>
    <w:rsid w:val="00BB37CE"/>
    <w:rsid w:val="00BB3D5C"/>
    <w:rsid w:val="00BB4D2D"/>
    <w:rsid w:val="00BB5BB6"/>
    <w:rsid w:val="00BC5CCA"/>
    <w:rsid w:val="00BD2610"/>
    <w:rsid w:val="00BD4D8F"/>
    <w:rsid w:val="00BE31DB"/>
    <w:rsid w:val="00BE4552"/>
    <w:rsid w:val="00BE5E14"/>
    <w:rsid w:val="00BF02F1"/>
    <w:rsid w:val="00BF037A"/>
    <w:rsid w:val="00BF4C6B"/>
    <w:rsid w:val="00BF77A2"/>
    <w:rsid w:val="00C01115"/>
    <w:rsid w:val="00C04ACE"/>
    <w:rsid w:val="00C0579C"/>
    <w:rsid w:val="00C06BC2"/>
    <w:rsid w:val="00C07AB0"/>
    <w:rsid w:val="00C1509E"/>
    <w:rsid w:val="00C17396"/>
    <w:rsid w:val="00C17CC4"/>
    <w:rsid w:val="00C25E50"/>
    <w:rsid w:val="00C26006"/>
    <w:rsid w:val="00C2781C"/>
    <w:rsid w:val="00C32EE8"/>
    <w:rsid w:val="00C339E0"/>
    <w:rsid w:val="00C4057A"/>
    <w:rsid w:val="00C411A6"/>
    <w:rsid w:val="00C4410C"/>
    <w:rsid w:val="00C44729"/>
    <w:rsid w:val="00C466EB"/>
    <w:rsid w:val="00C7244E"/>
    <w:rsid w:val="00C73418"/>
    <w:rsid w:val="00C75B55"/>
    <w:rsid w:val="00C82A95"/>
    <w:rsid w:val="00C84A9A"/>
    <w:rsid w:val="00C85C5D"/>
    <w:rsid w:val="00C93F14"/>
    <w:rsid w:val="00C93F5F"/>
    <w:rsid w:val="00C9509A"/>
    <w:rsid w:val="00CA3243"/>
    <w:rsid w:val="00CA3D75"/>
    <w:rsid w:val="00CA7EF7"/>
    <w:rsid w:val="00CB1329"/>
    <w:rsid w:val="00CC06F9"/>
    <w:rsid w:val="00CC50B4"/>
    <w:rsid w:val="00CD5C08"/>
    <w:rsid w:val="00CE4E24"/>
    <w:rsid w:val="00CE5C88"/>
    <w:rsid w:val="00CE606D"/>
    <w:rsid w:val="00CF59E0"/>
    <w:rsid w:val="00D0216D"/>
    <w:rsid w:val="00D0305A"/>
    <w:rsid w:val="00D063EF"/>
    <w:rsid w:val="00D12C49"/>
    <w:rsid w:val="00D2191B"/>
    <w:rsid w:val="00D226A6"/>
    <w:rsid w:val="00D23E7A"/>
    <w:rsid w:val="00D31BB3"/>
    <w:rsid w:val="00D335BE"/>
    <w:rsid w:val="00D40548"/>
    <w:rsid w:val="00D40A0B"/>
    <w:rsid w:val="00D463B6"/>
    <w:rsid w:val="00D602DA"/>
    <w:rsid w:val="00D60379"/>
    <w:rsid w:val="00D62974"/>
    <w:rsid w:val="00D6569B"/>
    <w:rsid w:val="00D66DE3"/>
    <w:rsid w:val="00D7143C"/>
    <w:rsid w:val="00D71FA7"/>
    <w:rsid w:val="00D7206E"/>
    <w:rsid w:val="00D72BA1"/>
    <w:rsid w:val="00D87D35"/>
    <w:rsid w:val="00D92BEB"/>
    <w:rsid w:val="00D93266"/>
    <w:rsid w:val="00DA4307"/>
    <w:rsid w:val="00DB31A6"/>
    <w:rsid w:val="00DC17B1"/>
    <w:rsid w:val="00DC29EE"/>
    <w:rsid w:val="00DD0339"/>
    <w:rsid w:val="00DE1138"/>
    <w:rsid w:val="00DE2ED4"/>
    <w:rsid w:val="00DE2FB8"/>
    <w:rsid w:val="00DE3B7D"/>
    <w:rsid w:val="00DE4B48"/>
    <w:rsid w:val="00DE4D4D"/>
    <w:rsid w:val="00DE570D"/>
    <w:rsid w:val="00DF0C97"/>
    <w:rsid w:val="00DF3525"/>
    <w:rsid w:val="00E05D3B"/>
    <w:rsid w:val="00E0707D"/>
    <w:rsid w:val="00E078D3"/>
    <w:rsid w:val="00E10D71"/>
    <w:rsid w:val="00E246B3"/>
    <w:rsid w:val="00E25784"/>
    <w:rsid w:val="00E30FEE"/>
    <w:rsid w:val="00E31A45"/>
    <w:rsid w:val="00E33491"/>
    <w:rsid w:val="00E44847"/>
    <w:rsid w:val="00E54573"/>
    <w:rsid w:val="00E54C9D"/>
    <w:rsid w:val="00E56A26"/>
    <w:rsid w:val="00E648FB"/>
    <w:rsid w:val="00E64A79"/>
    <w:rsid w:val="00E6547F"/>
    <w:rsid w:val="00E7148E"/>
    <w:rsid w:val="00E71D4C"/>
    <w:rsid w:val="00E74E17"/>
    <w:rsid w:val="00E76091"/>
    <w:rsid w:val="00E7697E"/>
    <w:rsid w:val="00E775C5"/>
    <w:rsid w:val="00E77ED7"/>
    <w:rsid w:val="00E9322E"/>
    <w:rsid w:val="00EA58AA"/>
    <w:rsid w:val="00EB286C"/>
    <w:rsid w:val="00EB317F"/>
    <w:rsid w:val="00EC1F32"/>
    <w:rsid w:val="00EC7BD5"/>
    <w:rsid w:val="00ED4E68"/>
    <w:rsid w:val="00EE086C"/>
    <w:rsid w:val="00EE0A24"/>
    <w:rsid w:val="00EE0BEB"/>
    <w:rsid w:val="00EE51F5"/>
    <w:rsid w:val="00EE5EA1"/>
    <w:rsid w:val="00EF3DCE"/>
    <w:rsid w:val="00EF4639"/>
    <w:rsid w:val="00EF55FB"/>
    <w:rsid w:val="00F10539"/>
    <w:rsid w:val="00F2365F"/>
    <w:rsid w:val="00F24428"/>
    <w:rsid w:val="00F26572"/>
    <w:rsid w:val="00F308BD"/>
    <w:rsid w:val="00F31AEC"/>
    <w:rsid w:val="00F31B8D"/>
    <w:rsid w:val="00F3286B"/>
    <w:rsid w:val="00F35C5A"/>
    <w:rsid w:val="00F374E7"/>
    <w:rsid w:val="00F42B7B"/>
    <w:rsid w:val="00F616D7"/>
    <w:rsid w:val="00F61C28"/>
    <w:rsid w:val="00F622A2"/>
    <w:rsid w:val="00F638EF"/>
    <w:rsid w:val="00F64CCC"/>
    <w:rsid w:val="00F70108"/>
    <w:rsid w:val="00F76043"/>
    <w:rsid w:val="00F77918"/>
    <w:rsid w:val="00F82A66"/>
    <w:rsid w:val="00F84333"/>
    <w:rsid w:val="00F85E36"/>
    <w:rsid w:val="00F865B4"/>
    <w:rsid w:val="00F86F42"/>
    <w:rsid w:val="00F91F15"/>
    <w:rsid w:val="00F92667"/>
    <w:rsid w:val="00F926A8"/>
    <w:rsid w:val="00F94DBE"/>
    <w:rsid w:val="00FB3510"/>
    <w:rsid w:val="00FC4FBC"/>
    <w:rsid w:val="00FC6576"/>
    <w:rsid w:val="00FD1C43"/>
    <w:rsid w:val="00FD356F"/>
    <w:rsid w:val="00FD5961"/>
    <w:rsid w:val="00FD6686"/>
    <w:rsid w:val="00FE3EC1"/>
    <w:rsid w:val="00FE3EC6"/>
    <w:rsid w:val="00FF178E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B07B20"/>
  <w15:docId w15:val="{29A9B806-5742-4D15-9DCC-FEAC001AE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3FF2"/>
    <w:pPr>
      <w:bidi/>
    </w:pPr>
  </w:style>
  <w:style w:type="paragraph" w:styleId="1">
    <w:name w:val="heading 1"/>
    <w:basedOn w:val="a"/>
    <w:next w:val="a"/>
    <w:link w:val="1Char"/>
    <w:qFormat/>
    <w:rsid w:val="00F374E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000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10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A10FD"/>
  </w:style>
  <w:style w:type="paragraph" w:styleId="a4">
    <w:name w:val="footer"/>
    <w:basedOn w:val="a"/>
    <w:link w:val="Char0"/>
    <w:uiPriority w:val="99"/>
    <w:unhideWhenUsed/>
    <w:rsid w:val="009A10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A10FD"/>
  </w:style>
  <w:style w:type="paragraph" w:styleId="a5">
    <w:name w:val="Balloon Text"/>
    <w:basedOn w:val="a"/>
    <w:link w:val="Char1"/>
    <w:uiPriority w:val="99"/>
    <w:semiHidden/>
    <w:unhideWhenUsed/>
    <w:rsid w:val="009A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9A10FD"/>
    <w:rPr>
      <w:rFonts w:ascii="Tahoma" w:hAnsi="Tahoma" w:cs="Tahoma"/>
      <w:sz w:val="16"/>
      <w:szCs w:val="16"/>
    </w:rPr>
  </w:style>
  <w:style w:type="character" w:customStyle="1" w:styleId="1Char">
    <w:name w:val="العنوان 1 Char"/>
    <w:basedOn w:val="a0"/>
    <w:link w:val="1"/>
    <w:rsid w:val="00F374E7"/>
    <w:rPr>
      <w:rFonts w:ascii="Arial" w:eastAsia="Times New Roman" w:hAnsi="Arial" w:cs="Arial"/>
      <w:b/>
      <w:bCs/>
      <w:color w:val="000000"/>
      <w:kern w:val="32"/>
      <w:sz w:val="32"/>
      <w:szCs w:val="32"/>
    </w:rPr>
  </w:style>
  <w:style w:type="paragraph" w:styleId="a6">
    <w:name w:val="List Paragraph"/>
    <w:basedOn w:val="a"/>
    <w:uiPriority w:val="34"/>
    <w:qFormat/>
    <w:rsid w:val="00F638EF"/>
    <w:pPr>
      <w:ind w:left="720"/>
      <w:contextualSpacing/>
    </w:pPr>
    <w:rPr>
      <w:rFonts w:eastAsiaTheme="minorEastAsia"/>
    </w:rPr>
  </w:style>
  <w:style w:type="table" w:styleId="a7">
    <w:name w:val="Table Grid"/>
    <w:basedOn w:val="a1"/>
    <w:uiPriority w:val="59"/>
    <w:rsid w:val="0066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CE5C88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E5C88"/>
    <w:rPr>
      <w:color w:val="605E5C"/>
      <w:shd w:val="clear" w:color="auto" w:fill="E1DFDD"/>
    </w:rPr>
  </w:style>
  <w:style w:type="character" w:customStyle="1" w:styleId="1Char0">
    <w:name w:val="عنوان 1 Char"/>
    <w:rsid w:val="00D7206E"/>
    <w:rPr>
      <w:rFonts w:ascii="Arial" w:eastAsia="Times New Roman" w:hAnsi="Arial"/>
      <w:b/>
      <w:bCs/>
      <w:color w:val="000000"/>
      <w:kern w:val="32"/>
      <w:sz w:val="32"/>
      <w:szCs w:val="32"/>
    </w:rPr>
  </w:style>
  <w:style w:type="paragraph" w:styleId="a9">
    <w:name w:val="Normal (Web)"/>
    <w:basedOn w:val="a"/>
    <w:uiPriority w:val="99"/>
    <w:semiHidden/>
    <w:unhideWhenUsed/>
    <w:rsid w:val="0006453B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a.muhammad\Desktop\&#1606;&#1605;&#1608;&#1584;&#1580;%20&#1582;&#1591;&#1575;&#1576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6E79C-A95D-4191-A03F-CB63A34BD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خطاب</Template>
  <TotalTime>1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عبدالرحمن عابديين</dc:creator>
  <cp:lastModifiedBy>سلطان ناصر العبدالجبار</cp:lastModifiedBy>
  <cp:revision>2</cp:revision>
  <cp:lastPrinted>2022-01-26T08:34:00Z</cp:lastPrinted>
  <dcterms:created xsi:type="dcterms:W3CDTF">2022-01-27T07:24:00Z</dcterms:created>
  <dcterms:modified xsi:type="dcterms:W3CDTF">2022-01-27T07:24:00Z</dcterms:modified>
</cp:coreProperties>
</file>